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E8" w:rsidRDefault="00836D3D" w:rsidP="00836D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Программа</w:t>
      </w:r>
      <w:r w:rsidR="008500A4" w:rsidRPr="00CF77BC">
        <w:rPr>
          <w:rFonts w:ascii="Times New Roman" w:eastAsia="Times New Roman" w:hAnsi="Times New Roman" w:cs="Times New Roman"/>
          <w:b/>
        </w:rPr>
        <w:t xml:space="preserve">   </w:t>
      </w:r>
      <w:r w:rsidRPr="00CF77BC">
        <w:rPr>
          <w:rFonts w:ascii="Times New Roman" w:hAnsi="Times New Roman" w:cs="Times New Roman"/>
          <w:b/>
        </w:rPr>
        <w:t>Открытого</w:t>
      </w:r>
      <w:r>
        <w:rPr>
          <w:rFonts w:ascii="Times New Roman" w:hAnsi="Times New Roman" w:cs="Times New Roman"/>
          <w:b/>
        </w:rPr>
        <w:t xml:space="preserve"> </w:t>
      </w:r>
      <w:r w:rsidRPr="00CF77BC">
        <w:rPr>
          <w:rFonts w:ascii="Times New Roman" w:hAnsi="Times New Roman" w:cs="Times New Roman"/>
          <w:b/>
        </w:rPr>
        <w:t>Республиканский фестиваля-конкурса</w:t>
      </w:r>
      <w:r>
        <w:rPr>
          <w:rFonts w:ascii="Times New Roman" w:hAnsi="Times New Roman" w:cs="Times New Roman"/>
          <w:b/>
        </w:rPr>
        <w:t xml:space="preserve"> </w:t>
      </w:r>
    </w:p>
    <w:p w:rsidR="006529E8" w:rsidRDefault="00836D3D" w:rsidP="00836D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F77BC">
        <w:rPr>
          <w:rFonts w:ascii="Times New Roman" w:hAnsi="Times New Roman" w:cs="Times New Roman"/>
          <w:b/>
          <w:lang w:val="tt-RU"/>
        </w:rPr>
        <w:t>национального татарского искусства</w:t>
      </w:r>
      <w:r w:rsidR="006529E8">
        <w:rPr>
          <w:rFonts w:ascii="Times New Roman" w:hAnsi="Times New Roman" w:cs="Times New Roman"/>
          <w:b/>
          <w:lang w:val="tt-RU"/>
        </w:rPr>
        <w:t xml:space="preserve"> </w:t>
      </w:r>
      <w:r w:rsidRPr="00CF77BC">
        <w:rPr>
          <w:rFonts w:ascii="Times New Roman" w:hAnsi="Times New Roman" w:cs="Times New Roman"/>
          <w:b/>
        </w:rPr>
        <w:t>«</w:t>
      </w:r>
      <w:r w:rsidRPr="00CF77BC">
        <w:rPr>
          <w:rFonts w:ascii="Times New Roman" w:hAnsi="Times New Roman" w:cs="Times New Roman"/>
          <w:b/>
          <w:lang w:val="tt-RU"/>
        </w:rPr>
        <w:t>Бәхет йолдызы</w:t>
      </w:r>
      <w:r w:rsidRPr="00CF77BC">
        <w:rPr>
          <w:rFonts w:ascii="Times New Roman" w:hAnsi="Times New Roman" w:cs="Times New Roman"/>
          <w:b/>
        </w:rPr>
        <w:t>»</w:t>
      </w:r>
    </w:p>
    <w:p w:rsidR="00836D3D" w:rsidRDefault="00836D3D" w:rsidP="00836D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6D3D">
        <w:rPr>
          <w:rFonts w:ascii="Times New Roman" w:eastAsia="Times New Roman" w:hAnsi="Times New Roman" w:cs="Times New Roman"/>
          <w:b/>
        </w:rPr>
        <w:t xml:space="preserve"> </w:t>
      </w:r>
      <w:r w:rsidRPr="00CF77BC">
        <w:rPr>
          <w:rFonts w:ascii="Times New Roman" w:eastAsia="Times New Roman" w:hAnsi="Times New Roman" w:cs="Times New Roman"/>
          <w:b/>
        </w:rPr>
        <w:t>в номинации «Вокал»</w:t>
      </w:r>
    </w:p>
    <w:p w:rsidR="008500A4" w:rsidRPr="00CF77BC" w:rsidRDefault="00836D3D" w:rsidP="00836D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CF77BC">
        <w:rPr>
          <w:rFonts w:ascii="Times New Roman" w:eastAsia="Times New Roman" w:hAnsi="Times New Roman" w:cs="Times New Roman"/>
          <w:b/>
        </w:rPr>
        <w:t>25 ноября 2017 год,  Городского дворца творчества г. Набережные Челны</w:t>
      </w:r>
      <w:r w:rsidR="008500A4" w:rsidRPr="00CF77BC">
        <w:rPr>
          <w:rFonts w:ascii="Times New Roman" w:eastAsia="Times New Roman" w:hAnsi="Times New Roman" w:cs="Times New Roman"/>
          <w:b/>
        </w:rPr>
        <w:t xml:space="preserve"> </w:t>
      </w:r>
    </w:p>
    <w:p w:rsidR="00F906F3" w:rsidRPr="00CF77BC" w:rsidRDefault="00F906F3" w:rsidP="004052A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8"/>
        <w:gridCol w:w="2403"/>
        <w:gridCol w:w="2690"/>
        <w:gridCol w:w="1984"/>
        <w:gridCol w:w="873"/>
        <w:gridCol w:w="2693"/>
      </w:tblGrid>
      <w:tr w:rsidR="00836D3D" w:rsidRPr="00CF77BC" w:rsidTr="00836D3D">
        <w:tc>
          <w:tcPr>
            <w:tcW w:w="11341" w:type="dxa"/>
            <w:gridSpan w:val="6"/>
            <w:shd w:val="clear" w:color="auto" w:fill="FDE9D9" w:themeFill="accent6" w:themeFillTint="33"/>
          </w:tcPr>
          <w:p w:rsidR="00836D3D" w:rsidRDefault="00836D3D" w:rsidP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АНСАМБЛЬ</w:t>
            </w:r>
          </w:p>
          <w:p w:rsidR="00836D3D" w:rsidRDefault="00836D3D" w:rsidP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(4-6 лет)</w:t>
            </w:r>
          </w:p>
          <w:p w:rsidR="00836D3D" w:rsidRPr="00CF77BC" w:rsidRDefault="00836D3D" w:rsidP="00405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Pr="00CF77BC" w:rsidRDefault="00836D3D" w:rsidP="00E2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КОНЦЕРТНЫЙ ЗАЛ </w:t>
            </w:r>
          </w:p>
          <w:p w:rsidR="00836D3D" w:rsidRPr="00CF77BC" w:rsidRDefault="00836D3D" w:rsidP="0090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9.00-1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Ансамбль «Күңелле балачак»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Бикташева Амелия,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Юсупова Рәмилә,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Гатина Адилә,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Зиганшина Мәдинә,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Латыпова Рината,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Кутлубаева Азалия,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Гайнуллина Эльмира,</w:t>
            </w:r>
          </w:p>
          <w:p w:rsidR="00836D3D" w:rsidRPr="00CF77BC" w:rsidRDefault="00836D3D" w:rsidP="00CA6E24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Шакирова Эльвина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ind w:left="26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</w:t>
            </w:r>
          </w:p>
          <w:p w:rsidR="00836D3D" w:rsidRPr="00CF77BC" w:rsidRDefault="00836D3D" w:rsidP="00342E90">
            <w:pPr>
              <w:spacing w:after="0" w:line="240" w:lineRule="auto"/>
              <w:ind w:left="26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№ 49«Гульназ»</w:t>
            </w:r>
          </w:p>
          <w:p w:rsidR="00836D3D" w:rsidRPr="00CF77BC" w:rsidRDefault="00836D3D" w:rsidP="00342E90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spacing w:after="0" w:line="240" w:lineRule="auto"/>
              <w:ind w:left="26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836D3D" w:rsidRPr="00CF77BC" w:rsidRDefault="00836D3D" w:rsidP="00CA6E24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«Джаз моңнары»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ind w:right="-21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spacing w:after="0" w:line="240" w:lineRule="auto"/>
              <w:ind w:right="-21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Фролова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36D3D" w:rsidRPr="00CF77BC" w:rsidRDefault="00836D3D" w:rsidP="00342E90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spacing w:after="0" w:line="240" w:lineRule="auto"/>
              <w:ind w:right="-21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Ландыш Гизотулловна </w:t>
            </w:r>
          </w:p>
          <w:p w:rsidR="00836D3D" w:rsidRPr="00CF77BC" w:rsidRDefault="00836D3D" w:rsidP="00342E90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spacing w:after="0" w:line="240" w:lineRule="auto"/>
              <w:ind w:right="-21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Хайрутдинова Рания Фоатовна </w:t>
            </w:r>
          </w:p>
          <w:p w:rsidR="00836D3D" w:rsidRPr="00CF77BC" w:rsidRDefault="00836D3D" w:rsidP="00342E90">
            <w:pPr>
              <w:tabs>
                <w:tab w:val="left" w:pos="540"/>
                <w:tab w:val="left" w:pos="900"/>
                <w:tab w:val="left" w:pos="1080"/>
                <w:tab w:val="left" w:pos="1260"/>
              </w:tabs>
              <w:spacing w:after="0" w:line="240" w:lineRule="auto"/>
              <w:ind w:right="-21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Миннебаева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CF77BC">
              <w:rPr>
                <w:rFonts w:ascii="Times New Roman" w:eastAsia="Calibri" w:hAnsi="Times New Roman" w:cs="Times New Roman"/>
                <w:lang w:val="tt-RU"/>
              </w:rPr>
              <w:t>Рамзия Раусовна</w:t>
            </w:r>
          </w:p>
          <w:p w:rsidR="00836D3D" w:rsidRPr="00CF77BC" w:rsidRDefault="00836D3D" w:rsidP="00342E90">
            <w:pPr>
              <w:spacing w:after="0" w:line="240" w:lineRule="auto"/>
              <w:ind w:right="-21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Тимергалиева Ясмина и Гасимов Ислам</w:t>
            </w:r>
          </w:p>
        </w:tc>
        <w:tc>
          <w:tcPr>
            <w:tcW w:w="2690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МАДОУ ЦРР №98”Планета детства”</w:t>
            </w:r>
          </w:p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836D3D" w:rsidRPr="00FC37DF" w:rsidRDefault="00836D3D" w:rsidP="006529E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Песня «Кәләпушем, калфагым»</w:t>
            </w:r>
            <w:r w:rsidR="006529E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FC37DF">
              <w:rPr>
                <w:rFonts w:ascii="Times New Roman" w:eastAsia="Calibri" w:hAnsi="Times New Roman" w:cs="Times New Roman"/>
                <w:lang w:val="tt-RU"/>
              </w:rPr>
              <w:t>2,08</w:t>
            </w:r>
          </w:p>
        </w:tc>
        <w:tc>
          <w:tcPr>
            <w:tcW w:w="873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6л</w:t>
            </w:r>
          </w:p>
        </w:tc>
        <w:tc>
          <w:tcPr>
            <w:tcW w:w="2693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Каюмова Надежда Борисовна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Ансамбль «Шаян малайлар»</w:t>
            </w:r>
          </w:p>
        </w:tc>
        <w:tc>
          <w:tcPr>
            <w:tcW w:w="2690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МАДОУ ЦРР №98”Планета детства”</w:t>
            </w:r>
          </w:p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Песня «Шофер буласым килә»</w:t>
            </w:r>
          </w:p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2,10</w:t>
            </w:r>
          </w:p>
        </w:tc>
        <w:tc>
          <w:tcPr>
            <w:tcW w:w="873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6л</w:t>
            </w:r>
          </w:p>
        </w:tc>
        <w:tc>
          <w:tcPr>
            <w:tcW w:w="2693" w:type="dxa"/>
          </w:tcPr>
          <w:p w:rsidR="00836D3D" w:rsidRPr="00FC37DF" w:rsidRDefault="00836D3D" w:rsidP="00FC37DF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Каюмова Надежда Борисовна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Гареева Зарина, Гильфанова Алсу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комбинированного вида  №40 «Колосок» 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«Тутый кош» сл. Л. Лерона, муз. З. Гибадуллина 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3 мин.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5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pStyle w:val="a8"/>
              <w:ind w:left="34"/>
              <w:rPr>
                <w:sz w:val="22"/>
                <w:szCs w:val="22"/>
                <w:lang w:val="tt-RU"/>
              </w:rPr>
            </w:pPr>
            <w:r w:rsidRPr="00CF77BC">
              <w:rPr>
                <w:sz w:val="22"/>
                <w:szCs w:val="22"/>
                <w:lang w:val="tt-RU" w:eastAsia="en-US"/>
              </w:rPr>
              <w:t>Воспитатели (по обучению детей татарскому языку): Телия Ханифа Галимзяновна, Зарипова Римма Махтумовна.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Шакурова Малика,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Салимьянова Карина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№78 «Ёлочка» 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«Әбием-әбекәем”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Р.Бакиров сүзл.,</w:t>
            </w:r>
          </w:p>
          <w:p w:rsidR="00836D3D" w:rsidRPr="00CF77BC" w:rsidRDefault="00836D3D" w:rsidP="00CA6E2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Р.Сәрвәров муз.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Грачёва Наталья Валерьевна,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Сафина Гузель Азатовна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Дуэт «Алсу»</w:t>
            </w:r>
          </w:p>
          <w:p w:rsidR="00836D3D" w:rsidRPr="00CF77BC" w:rsidRDefault="00836D3D" w:rsidP="00CA6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Сагирова Залина, Сагирова Азалия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 №2 «Алсу»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«Сандугач – кугэрчен» (2,5 мин)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Латыпова Э.А.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Крашанинина Т.Н.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Дуэт «Шаян кызлар»</w:t>
            </w:r>
          </w:p>
          <w:p w:rsidR="00836D3D" w:rsidRPr="00CF77BC" w:rsidRDefault="00836D3D" w:rsidP="00CA6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Закирзянова Аделина, Халилова Амира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 Детский сад №2 «Алсу»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«Дусларыма» (3 мин)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Латыпова Э.А.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Крашанинина Т.Н.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ансамбль «Ялкын»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 №91 «Журавушка» Город Набережные Челны,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Татарская народная песня «Ай жаный, вай жаный»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Шакирзянова Гульзада Ильдусовна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Ансамбль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«Лейсан»</w:t>
            </w:r>
          </w:p>
        </w:tc>
        <w:tc>
          <w:tcPr>
            <w:tcW w:w="2690" w:type="dxa"/>
          </w:tcPr>
          <w:p w:rsidR="00836D3D" w:rsidRPr="00CF77BC" w:rsidRDefault="00836D3D" w:rsidP="00CA6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МБДОУ  «Детский сад   общеразвивающего вида  с приоритетным осуществлением деятельности по познавательно-речевому  направлению  развития детей      № 26 «Лейсан», города Набережные </w:t>
            </w:r>
            <w:r w:rsidRPr="00CF77BC">
              <w:rPr>
                <w:rFonts w:ascii="Times New Roman" w:hAnsi="Times New Roman" w:cs="Times New Roman"/>
              </w:rPr>
              <w:lastRenderedPageBreak/>
              <w:t xml:space="preserve">Челны 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 xml:space="preserve">Татарская народная песня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«Дүдәк-дүдәк”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Антипова Лилиана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Шарифзяновна,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Алексеева Рафиса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Муллаяровна,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Халимов  Файзелхак Габдуллович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дуэт «Сәйлән»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Зарифуллина Камила,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Салихов Самир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МБДОУ № 69 «Детский сад «Радуга»,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«Кояшлы ил»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01:33 минуты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4 -6 лет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CA6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Музыкальный руководитель: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Коренек Эльвира Ревновна</w:t>
            </w:r>
          </w:p>
          <w:p w:rsidR="00836D3D" w:rsidRPr="00CF77BC" w:rsidRDefault="00836D3D" w:rsidP="00CA6E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Воспитатель:Хабибуллина Равиля Мирхатовна 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Ансамбль «Энже чэчэк»</w:t>
            </w:r>
          </w:p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Зайнуллин Данил</w:t>
            </w:r>
          </w:p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Исламхузина Ильгина</w:t>
            </w:r>
          </w:p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Каримуллаева Камиля</w:t>
            </w:r>
          </w:p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Ксенофонтова Евгения</w:t>
            </w:r>
          </w:p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Мухаметдинова Азалия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МАДОУ «Центр развития ребенка - детский сад №64 «Ландыш» город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«Яфрак бэйрэме»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CA6E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Назмутдинова Флюза Гумеровна,  Халилова Альфия Каримуллаевна, Терентьева Наталья Михайловна 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ансамбль “Кояшкай”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МБДОУ “Детский сад комбинированного вида №18 “Солнышко” города Набережные Челны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“Әни бәйрәме”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Хаматова Гульнира Минсагитовна,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Тухбатуллина Ильгиза Шагитовна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CA6E24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Вокальный дуэт «Йолдыз» Фархутдинова Чулпан, Усманова Лейсан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МБДОУ «Детский сад №11 «Йолдыз», города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 «Сабантуй», слова и музыка Наили Яхиной</w:t>
            </w:r>
          </w:p>
          <w:p w:rsidR="00836D3D" w:rsidRPr="00CF77BC" w:rsidRDefault="00836D3D" w:rsidP="00CA6E24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2 . 17 секунд</w:t>
            </w:r>
          </w:p>
        </w:tc>
        <w:tc>
          <w:tcPr>
            <w:tcW w:w="873" w:type="dxa"/>
          </w:tcPr>
          <w:p w:rsidR="00836D3D" w:rsidRPr="00CF77BC" w:rsidRDefault="00836D3D" w:rsidP="00CA6E24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5–6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Гильманова Гузалия Каримовна</w:t>
            </w:r>
          </w:p>
          <w:p w:rsidR="00836D3D" w:rsidRPr="00CF77BC" w:rsidRDefault="00836D3D" w:rsidP="00342E90">
            <w:pPr>
              <w:pStyle w:val="Heading20"/>
              <w:keepNext/>
              <w:keepLines/>
              <w:shd w:val="clear" w:color="auto" w:fill="auto"/>
              <w:spacing w:line="240" w:lineRule="auto"/>
              <w:ind w:firstLine="0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Вокальный ансамбль «Айсылу»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МБДОУ «Детский сад комбинированного вида  №74 «Айсылу»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«</w:t>
            </w:r>
            <w:r w:rsidRPr="00CF77BC">
              <w:rPr>
                <w:sz w:val="22"/>
                <w:szCs w:val="22"/>
                <w:lang w:val="tt-RU"/>
              </w:rPr>
              <w:t>Ә</w:t>
            </w:r>
            <w:r w:rsidRPr="00CF77BC">
              <w:rPr>
                <w:sz w:val="22"/>
                <w:szCs w:val="22"/>
              </w:rPr>
              <w:t>йл</w:t>
            </w:r>
            <w:r w:rsidRPr="00CF77BC">
              <w:rPr>
                <w:sz w:val="22"/>
                <w:szCs w:val="22"/>
                <w:lang w:val="tt-RU"/>
              </w:rPr>
              <w:t>ә</w:t>
            </w:r>
            <w:r w:rsidRPr="00CF77BC">
              <w:rPr>
                <w:sz w:val="22"/>
                <w:szCs w:val="22"/>
              </w:rPr>
              <w:t>н </w:t>
            </w:r>
            <w:r w:rsidRPr="00CF77BC">
              <w:rPr>
                <w:sz w:val="22"/>
                <w:szCs w:val="22"/>
                <w:lang w:val="tt-RU"/>
              </w:rPr>
              <w:t>–бәйлән</w:t>
            </w:r>
            <w:r w:rsidRPr="00CF77BC">
              <w:rPr>
                <w:sz w:val="22"/>
                <w:szCs w:val="22"/>
              </w:rPr>
              <w:t>»</w:t>
            </w:r>
          </w:p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2,10 мин.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1 младшая группа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Соловьева Гульшат Фанузовна,</w:t>
            </w:r>
          </w:p>
          <w:p w:rsidR="00836D3D" w:rsidRPr="00CF77BC" w:rsidRDefault="00836D3D" w:rsidP="00342E90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Хузина Гузель Равилевна</w:t>
            </w:r>
          </w:p>
          <w:p w:rsidR="00836D3D" w:rsidRPr="00CF77BC" w:rsidRDefault="00836D3D" w:rsidP="00CA6E24">
            <w:pPr>
              <w:pStyle w:val="msonormalmailrucssattributepostfix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 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Ансамбль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«Кучтәнәч”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“Детский сад №56 “Родничок” 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 “Яшэ, Яр Чаллым”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5-6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Султанова Гульназ Баязитовна 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Трио “Шаянкай”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“Детский сад №56 “Родничок”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«Үрдәкләр”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5-6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Султанова Гульназ Баязитовна 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Саматова Ильзира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Ярова Замира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Габдрахманова Кадрия Фалиховна.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>Насырова Сурия Ахатовна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Ансамбль “Сәйлән бөртекләре”.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 « Детский сад комбинированного вида</w:t>
            </w:r>
          </w:p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№ 46 «Земляничка»</w:t>
            </w:r>
          </w:p>
          <w:p w:rsidR="00836D3D" w:rsidRPr="00CF77BC" w:rsidRDefault="00836D3D" w:rsidP="00342E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А.Минһаҗев с</w:t>
            </w:r>
            <w:r w:rsidRPr="00CF77BC">
              <w:rPr>
                <w:rFonts w:ascii="Times New Roman" w:hAnsi="Times New Roman" w:cs="Times New Roman"/>
              </w:rPr>
              <w:t>үзләре,Ә.Һадиева музыкасы</w:t>
            </w:r>
          </w:p>
          <w:p w:rsidR="00836D3D" w:rsidRPr="00CF77BC" w:rsidRDefault="00836D3D" w:rsidP="00342E9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“Рәхмәт әнием”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 4 яшь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Сайфутдинова  Люзия Мансуровна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Сайтакова  Алина Насиховна</w:t>
            </w:r>
          </w:p>
          <w:p w:rsidR="00836D3D" w:rsidRPr="00CF77BC" w:rsidRDefault="00836D3D" w:rsidP="00342E9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ind w:left="-224" w:firstLine="425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342E90">
            <w:pPr>
              <w:pStyle w:val="aa"/>
              <w:spacing w:after="0" w:line="240" w:lineRule="auto"/>
              <w:ind w:left="-224" w:firstLine="22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ind w:left="-224" w:firstLine="224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«Детский сад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№ 63 «Жемчужинка» </w:t>
            </w:r>
          </w:p>
          <w:p w:rsidR="00836D3D" w:rsidRPr="00CF77BC" w:rsidRDefault="00836D3D" w:rsidP="00F148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«Туган телем».</w:t>
            </w:r>
          </w:p>
          <w:p w:rsidR="00836D3D" w:rsidRPr="00CF77BC" w:rsidRDefault="00836D3D" w:rsidP="00342E9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«Энжэкэй».</w:t>
            </w:r>
          </w:p>
          <w:p w:rsidR="00836D3D" w:rsidRPr="00CF77BC" w:rsidRDefault="00836D3D" w:rsidP="00342E9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3:13 мин.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Алешкова Анастасия Юрьевна, Валиева Наиля Фаизовна.</w:t>
            </w:r>
          </w:p>
          <w:p w:rsidR="00836D3D" w:rsidRPr="00CF77BC" w:rsidRDefault="00836D3D" w:rsidP="00342E9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Вокальное трио: Шафикова Залина, Минхаерова Эмилия,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Фатыхова Эльза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МАДОУ «Детский сад № 101 «Щелкунчик» г.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Песня «Курчак зары»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1: 51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 младшая группа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Трофимова Екатерина Викторовна – музыкальный руководитель, </w:t>
            </w:r>
          </w:p>
          <w:p w:rsidR="00836D3D" w:rsidRPr="00CF77BC" w:rsidRDefault="00836D3D" w:rsidP="00CB74D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Багаутдинова Эльвера Альбертовна – </w:t>
            </w:r>
            <w:r w:rsidRPr="00CF77BC"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B6FD0">
            <w:pPr>
              <w:numPr>
                <w:ilvl w:val="0"/>
                <w:numId w:val="28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Квартет «Шаянкай»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Камалова Элина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Хисамутдинова Эльвина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Сахбиев Камиль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Сибгатуллин Радель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МБДОУ детский сад комбинированного вида №4 «Веселинка»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«Алтын туй».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Продолжительность 3 мин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Музыкальный руководитель: Абдуллина РузиляРафаковна.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Воспитатели: Файзиева Р.Х., Смирнова А.Ф.</w:t>
            </w:r>
          </w:p>
        </w:tc>
      </w:tr>
      <w:tr w:rsidR="00836D3D" w:rsidRPr="00CF77BC" w:rsidTr="00836D3D">
        <w:trPr>
          <w:trHeight w:val="522"/>
        </w:trPr>
        <w:tc>
          <w:tcPr>
            <w:tcW w:w="11341" w:type="dxa"/>
            <w:gridSpan w:val="6"/>
            <w:shd w:val="clear" w:color="auto" w:fill="C6D9F1" w:themeFill="text2" w:themeFillTint="33"/>
          </w:tcPr>
          <w:p w:rsidR="00836D3D" w:rsidRDefault="00836D3D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Default="00836D3D" w:rsidP="0090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ТЕАТРАЛЬНЫЙ  ЗАЛ </w:t>
            </w:r>
          </w:p>
          <w:p w:rsidR="00836D3D" w:rsidRDefault="00836D3D" w:rsidP="0090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11:00-12:00</w:t>
            </w:r>
          </w:p>
          <w:p w:rsidR="00836D3D" w:rsidRPr="00CF77BC" w:rsidRDefault="00836D3D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  <w:p w:rsidR="00836D3D" w:rsidRPr="00CF77BC" w:rsidRDefault="00836D3D" w:rsidP="00C91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(4-6 лет)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Абдурашитов Айрат</w:t>
            </w:r>
          </w:p>
        </w:tc>
        <w:tc>
          <w:tcPr>
            <w:tcW w:w="2690" w:type="dxa"/>
          </w:tcPr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МАДОУ ЦРР №98”Планета детства”</w:t>
            </w:r>
          </w:p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984" w:type="dxa"/>
          </w:tcPr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Песня “Безнен шәхәр”</w:t>
            </w:r>
          </w:p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2,49</w:t>
            </w:r>
          </w:p>
        </w:tc>
        <w:tc>
          <w:tcPr>
            <w:tcW w:w="873" w:type="dxa"/>
          </w:tcPr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5л</w:t>
            </w:r>
          </w:p>
        </w:tc>
        <w:tc>
          <w:tcPr>
            <w:tcW w:w="2693" w:type="dxa"/>
          </w:tcPr>
          <w:p w:rsidR="00836D3D" w:rsidRPr="00FC37DF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FC37DF">
              <w:rPr>
                <w:rFonts w:ascii="Times New Roman" w:eastAsia="Calibri" w:hAnsi="Times New Roman" w:cs="Times New Roman"/>
                <w:lang w:val="tt-RU"/>
              </w:rPr>
              <w:t>Каюмова Надежда Борисовна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Нуриева Далия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№78 «Ёлочка» 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 “Чебиләр зарядкасы”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Грачева Наталья Валерьевна,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Сафина Гузель Азатовна</w:t>
            </w:r>
          </w:p>
        </w:tc>
      </w:tr>
      <w:tr w:rsidR="00836D3D" w:rsidRPr="00CF77BC" w:rsidTr="00836D3D">
        <w:trPr>
          <w:trHeight w:val="934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Хайдарова Марьям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№78 «Ёлочка» 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«Хәерле көн”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А.Минһаҗев сүзл., Ә.Һадиева муз.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1 младшая группа: 4-6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Грачева Наталья Валерьевна,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Хисматуллина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Назиля Шарифулловна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Салихова Карина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№78 «Ёлочка» 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 “Нәни музыкант”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Э. Шәрифуллина сүзл., И.Гыйләҗев муз.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1 младшая группа: 4-6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Сафина Гузель Азатовна,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Хисматуллина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Назиля Шарифулловна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Родина Варвара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МБДОУ «Детский сад №78 «Ёлочка» 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 “Гөлкәйләрем”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Грачева Наталья Валерьевна,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Мыльникова Елена Анатольевна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Ханова Марьям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“Детский сад №56 “Родничок”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«Үсәсем килә минем”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 года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Султанова Гульназ Баязитовна </w:t>
            </w:r>
          </w:p>
          <w:p w:rsidR="00836D3D" w:rsidRPr="00CF77BC" w:rsidRDefault="00836D3D" w:rsidP="003F6A4A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Салихова Эльвина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и танцевальный коллектив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«Радость»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“Центр развития ребёнка- детский сад №21 «Радость»</w:t>
            </w:r>
          </w:p>
          <w:p w:rsidR="00836D3D" w:rsidRPr="00CF77BC" w:rsidRDefault="00836D3D" w:rsidP="00CA6E2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«Русская красавица»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6лет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Русинова А.Р.</w:t>
            </w:r>
          </w:p>
          <w:p w:rsidR="00836D3D" w:rsidRPr="00CF77BC" w:rsidRDefault="00836D3D" w:rsidP="00342E90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 xml:space="preserve">Гирфанова Язиля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>МБДОУ Детский сад №52 «Сказка»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Гирфанова Лейсан Фиркатовна .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</w:rPr>
              <w:t>Мусина Алла Леонидовна</w:t>
            </w:r>
          </w:p>
        </w:tc>
      </w:tr>
      <w:tr w:rsidR="00836D3D" w:rsidRPr="00CF77BC" w:rsidTr="00836D3D">
        <w:trPr>
          <w:trHeight w:val="109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Хайрутдинова Регина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МДОУ « Детский сад комбинированного вида №4 «Веселинка»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«Шаянкыз»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3 мин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ind w:left="34"/>
              <w:rPr>
                <w:sz w:val="22"/>
                <w:szCs w:val="22"/>
                <w:lang w:val="tt-RU" w:eastAsia="en-US"/>
              </w:rPr>
            </w:pPr>
            <w:r w:rsidRPr="00CF77BC">
              <w:rPr>
                <w:sz w:val="22"/>
                <w:szCs w:val="22"/>
                <w:lang w:val="tt-RU" w:eastAsia="en-US"/>
              </w:rPr>
              <w:t>6 лет</w:t>
            </w:r>
          </w:p>
          <w:p w:rsidR="00836D3D" w:rsidRPr="00CF77BC" w:rsidRDefault="00836D3D" w:rsidP="004052AB">
            <w:pPr>
              <w:pStyle w:val="a8"/>
              <w:ind w:left="34"/>
              <w:rPr>
                <w:sz w:val="22"/>
                <w:szCs w:val="22"/>
                <w:lang w:val="tt-RU" w:eastAsia="en-US"/>
              </w:rPr>
            </w:pP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Музыкальный руководитель: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Абдуллина РузиляРафаковна</w:t>
            </w:r>
          </w:p>
          <w:p w:rsidR="00836D3D" w:rsidRPr="00CF77BC" w:rsidRDefault="00836D3D" w:rsidP="00CA6E2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Воспитатель: Файзиева Резеда Хамитовна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Хашимова Саида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МАДОУ «Детский сад №118 «Яблочко»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«Без матрешкалар»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4-5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Кадырова Алия Рустамовна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Мальцева Диана </w:t>
            </w:r>
            <w:r w:rsidRPr="00CF77BC">
              <w:rPr>
                <w:rFonts w:ascii="Times New Roman" w:eastAsia="Calibri" w:hAnsi="Times New Roman" w:cs="Times New Roman"/>
                <w:lang w:val="tt-RU"/>
              </w:rPr>
              <w:lastRenderedPageBreak/>
              <w:t>Маратовна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Исламова Залина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МАДОУ «Детский сад №109 «Курай»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«Кояшлы ил»</w:t>
            </w:r>
          </w:p>
          <w:p w:rsidR="00836D3D" w:rsidRPr="00CF77BC" w:rsidRDefault="00836D3D" w:rsidP="00CA6E2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 1:40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4 года</w:t>
            </w:r>
          </w:p>
        </w:tc>
        <w:tc>
          <w:tcPr>
            <w:tcW w:w="2693" w:type="dxa"/>
          </w:tcPr>
          <w:p w:rsidR="00836D3D" w:rsidRPr="00CF77BC" w:rsidRDefault="00836D3D" w:rsidP="007C61E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Исламова Елена Валентиновна 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Салихова Эльвина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“Центр развития ребёнка- детский сад №21  «Радость»</w:t>
            </w:r>
          </w:p>
          <w:p w:rsidR="00836D3D" w:rsidRPr="00CF77BC" w:rsidRDefault="00836D3D" w:rsidP="00CA6E2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«Гармун»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6лет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Русинова А.Р.</w:t>
            </w:r>
          </w:p>
          <w:p w:rsidR="00836D3D" w:rsidRPr="00CF77BC" w:rsidRDefault="00836D3D" w:rsidP="004052AB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Салахова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Азалия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МАДОУ «ЦРР – детский сад № 104 «Бэлэкэч»,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 xml:space="preserve">Песня </w:t>
            </w:r>
            <w:r w:rsidRPr="00CF77BC">
              <w:rPr>
                <w:rFonts w:ascii="Times New Roman" w:hAnsi="Times New Roman" w:cs="Times New Roman"/>
                <w:lang w:val="tt-RU"/>
              </w:rPr>
              <w:t xml:space="preserve"> “Көз килә”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CF77BC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Карамуллина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Гульнар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Тагировна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Шишкова Сабина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 “Центр развития ребенка- детский сад №86 “Электроник”, город Набережные Челны, Республика Татарстан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песня “Бүләккә”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младшая группа (4-6 лет)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Апенина Светлана Ивановна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Ахметгарипова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Зарина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№ 70 «Ягодка»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«Чәй эчәбез бергәләп”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Сл.А.Мингазов,муз. Р.Сарваров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2.33 мин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1 младшая группа: 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Ильясова Г.И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Валеева А.Л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 xml:space="preserve">Хайруллин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Амир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МБДОУ № 70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«Ягодка»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Песня “Мин шофер”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1 младшая группа: 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Валеева А.Л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F77BC">
              <w:rPr>
                <w:rFonts w:ascii="Times New Roman" w:eastAsia="Calibri" w:hAnsi="Times New Roman" w:cs="Times New Roman"/>
                <w:lang w:val="tt-RU"/>
              </w:rPr>
              <w:t>Ильясова Г.И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Тухфатуллин Билал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"Детский сад комбинированного вида №106 «Забава» 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«Вокал – соло»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Песня «Кэлэпуш»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1мин 50сек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 младшая группа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Ахатова Роза Марселовна,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Гильмушова Ландыш Фердинандовна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Ахметгараева Зарина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 № 75 «Гвоздичка»,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«Дэу эниге булеккэ», продолжительность - 2 минуты.</w:t>
            </w:r>
          </w:p>
        </w:tc>
        <w:tc>
          <w:tcPr>
            <w:tcW w:w="873" w:type="dxa"/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Шарипова Ляйсан Ильясовна,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Карамиев Ранель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МБДОУ 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№ 76 «Ветерок», 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«Туган ягыма»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сл.  и муз. Г.Мустафиной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5лет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Бикбулатова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Дания Халитовна;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Маланчева  Мунира Хамитовна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Гимадиева Самира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МАДОУ «ЦРР – детский сад № 50 «Родничок» г. Набережные Челны.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</w:t>
            </w:r>
            <w:r w:rsidRPr="00CF77BC">
              <w:rPr>
                <w:rFonts w:ascii="Times New Roman" w:hAnsi="Times New Roman" w:cs="Times New Roman"/>
                <w:lang w:val="tt-RU"/>
              </w:rPr>
              <w:t>Гүзәл туган ягыбыз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3мин.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Мусабаева  Эльнора  Энгелевна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Бадертдинова  Залида  Латыповна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Ахмадеева Эльвина</w:t>
            </w:r>
          </w:p>
        </w:tc>
        <w:tc>
          <w:tcPr>
            <w:tcW w:w="2690" w:type="dxa"/>
          </w:tcPr>
          <w:p w:rsidR="00836D3D" w:rsidRPr="00CF77BC" w:rsidRDefault="00836D3D" w:rsidP="007C61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Pr="00CF77BC">
                <w:rPr>
                  <w:rFonts w:ascii="Times New Roman" w:hAnsi="Times New Roman" w:cs="Times New Roman"/>
                </w:rPr>
                <w:t>МБДОУ «Детский сад комбинированного вида №82 «Подсолнушек» г. Набережные Челны»</w:t>
              </w:r>
            </w:hyperlink>
          </w:p>
        </w:tc>
        <w:tc>
          <w:tcPr>
            <w:tcW w:w="1984" w:type="dxa"/>
          </w:tcPr>
          <w:p w:rsidR="00836D3D" w:rsidRPr="00CF77BC" w:rsidRDefault="00836D3D" w:rsidP="007C61E4">
            <w:pPr>
              <w:pStyle w:val="HTML"/>
              <w:shd w:val="clear" w:color="auto" w:fill="FFFFFF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F77B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«Кояшлы иртә» </w:t>
            </w:r>
          </w:p>
          <w:p w:rsidR="00836D3D" w:rsidRPr="00CF77BC" w:rsidRDefault="00836D3D" w:rsidP="00342E90">
            <w:pPr>
              <w:pStyle w:val="HTML"/>
              <w:shd w:val="clear" w:color="auto" w:fill="FFFFFF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CF77BC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2.42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1 младшая группа 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Багабиева Зиля Фамисовна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Каримова Лейсан Нурисламовна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Тухбатуллина  Алина</w:t>
            </w:r>
          </w:p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«Центр развития ребёнка МАДОУ №83 «Фея» </w:t>
            </w:r>
            <w:r w:rsidRPr="00CF77BC">
              <w:rPr>
                <w:rFonts w:ascii="Times New Roman" w:hAnsi="Times New Roman" w:cs="Times New Roman"/>
              </w:rPr>
              <w:lastRenderedPageBreak/>
              <w:t>г.Набережные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  <w:lang w:bidi="en-US"/>
              </w:rPr>
              <w:lastRenderedPageBreak/>
              <w:t xml:space="preserve"> «Яшел Яр Челлы»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  <w:lang w:bidi="en-US"/>
              </w:rPr>
              <w:t>1 младш</w:t>
            </w:r>
            <w:r w:rsidRPr="00CF77BC">
              <w:rPr>
                <w:rFonts w:ascii="Times New Roman" w:hAnsi="Times New Roman" w:cs="Times New Roman"/>
                <w:lang w:bidi="en-US"/>
              </w:rPr>
              <w:lastRenderedPageBreak/>
              <w:t>ая группа: 4-6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  <w:lang w:bidi="en-US"/>
              </w:rPr>
            </w:pPr>
            <w:r w:rsidRPr="00CF77BC">
              <w:rPr>
                <w:rFonts w:ascii="Times New Roman" w:hAnsi="Times New Roman" w:cs="Times New Roman"/>
                <w:lang w:bidi="en-US"/>
              </w:rPr>
              <w:lastRenderedPageBreak/>
              <w:t xml:space="preserve">Кандрова Елена Александровна, 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72">
              <w:rPr>
                <w:rFonts w:ascii="Times New Roman" w:hAnsi="Times New Roman" w:cs="Times New Roman"/>
              </w:rPr>
              <w:t>Салихова Малика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EE4A72" w:rsidRDefault="00836D3D" w:rsidP="008C7A1A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r w:rsidRPr="00EE4A72">
              <w:rPr>
                <w:rFonts w:ascii="Times New Roman" w:hAnsi="Times New Roman" w:cs="Times New Roman"/>
                <w:shd w:val="clear" w:color="auto" w:fill="FFFFFF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72">
              <w:rPr>
                <w:rFonts w:ascii="Times New Roman" w:hAnsi="Times New Roman" w:cs="Times New Roman"/>
              </w:rPr>
              <w:t>Вокал</w:t>
            </w:r>
          </w:p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72">
              <w:rPr>
                <w:rFonts w:ascii="Times New Roman" w:hAnsi="Times New Roman" w:cs="Times New Roman"/>
              </w:rPr>
              <w:t>М</w:t>
            </w:r>
            <w:r w:rsidRPr="00EE4A72">
              <w:rPr>
                <w:rFonts w:ascii="Times New Roman" w:hAnsi="Times New Roman" w:cs="Times New Roman"/>
                <w:lang w:val="tt-RU"/>
              </w:rPr>
              <w:t>өхтәр Минһаҗев сүз. Һәм көе “Бакалар җыры”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72">
              <w:rPr>
                <w:rFonts w:ascii="Times New Roman" w:hAnsi="Times New Roman" w:cs="Times New Roman"/>
                <w:lang w:val="tt-RU"/>
              </w:rPr>
              <w:t>1 младшая группа (4 года)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4A72">
              <w:rPr>
                <w:rFonts w:ascii="Times New Roman" w:hAnsi="Times New Roman" w:cs="Times New Roman"/>
                <w:lang w:val="tt-RU"/>
              </w:rPr>
              <w:t>Сулейманова Ралина Байзавиевна</w:t>
            </w:r>
          </w:p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72">
              <w:rPr>
                <w:rFonts w:ascii="Times New Roman" w:hAnsi="Times New Roman" w:cs="Times New Roman"/>
                <w:lang w:val="tt-RU"/>
              </w:rPr>
              <w:t>Ахмадуллина Гул</w:t>
            </w:r>
            <w:r w:rsidRPr="00EE4A72">
              <w:rPr>
                <w:rFonts w:ascii="Times New Roman" w:hAnsi="Times New Roman" w:cs="Times New Roman"/>
              </w:rPr>
              <w:t>ьназ Рашитовна</w:t>
            </w:r>
          </w:p>
          <w:p w:rsidR="00836D3D" w:rsidRPr="00EE4A72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4A72">
              <w:rPr>
                <w:rFonts w:ascii="Times New Roman" w:hAnsi="Times New Roman" w:cs="Times New Roman"/>
              </w:rPr>
              <w:t>Фархутдинова Милеуша Масгутовна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Шакирова Рания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 xml:space="preserve">МБДОУ «Детский сад компенсирующего вида №48 Винни-Пух» </w:t>
            </w:r>
          </w:p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 xml:space="preserve">г. Набережные Челны </w:t>
            </w:r>
          </w:p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РТ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 xml:space="preserve">Муз. В.Усманов, сл.Р.Валиева «Мин замана баласы» </w:t>
            </w:r>
          </w:p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(1,8 минуты)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Музыкальный руководтель:</w:t>
            </w:r>
          </w:p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Герасенко О.Н.</w:t>
            </w:r>
          </w:p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Кудинова Т.П.</w:t>
            </w:r>
          </w:p>
          <w:p w:rsidR="00836D3D" w:rsidRPr="00FE0316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 xml:space="preserve">Воспитатаели: </w:t>
            </w:r>
          </w:p>
          <w:p w:rsidR="00836D3D" w:rsidRPr="00FE0316" w:rsidRDefault="00836D3D" w:rsidP="00FE03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Хаджиева Н.М.</w:t>
            </w:r>
          </w:p>
          <w:p w:rsidR="00836D3D" w:rsidRPr="00FE0316" w:rsidRDefault="00836D3D" w:rsidP="00FE031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E0316">
              <w:rPr>
                <w:rFonts w:ascii="Times New Roman" w:eastAsia="Calibri" w:hAnsi="Times New Roman" w:cs="Times New Roman"/>
              </w:rPr>
              <w:t>Галимова К.Ф.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Сабитова Сафия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Детский сад № 119 «Кроха»,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Вокал,</w:t>
            </w:r>
          </w:p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«Эни турында»,</w:t>
            </w:r>
          </w:p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2 мин.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4-5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9029A5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Исламова Алия Рустемовна, Шайгарданова Фанзиля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901917">
            <w:pPr>
              <w:numPr>
                <w:ilvl w:val="0"/>
                <w:numId w:val="42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 xml:space="preserve">Маштыева Алина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МБДОУ «Детский сад «Теремок» общеразвивающего вида</w:t>
            </w:r>
          </w:p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г.Заинск РТ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«Вокал»</w:t>
            </w:r>
          </w:p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«Яфраклар бәйрәме » (Р.Еникеева)</w:t>
            </w:r>
          </w:p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1,42 мин.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029A5">
              <w:rPr>
                <w:rFonts w:ascii="Times New Roman" w:eastAsia="Calibri" w:hAnsi="Times New Roman" w:cs="Times New Roman"/>
              </w:rPr>
              <w:t>Коженкова Людмила Ивановна</w:t>
            </w:r>
          </w:p>
          <w:p w:rsidR="00836D3D" w:rsidRPr="009029A5" w:rsidRDefault="00836D3D" w:rsidP="009029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Default="00836D3D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БЛОК 2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   РЕСПУБЛИКА 10.00-14.30</w:t>
            </w:r>
          </w:p>
          <w:p w:rsidR="00836D3D" w:rsidRDefault="00836D3D" w:rsidP="0090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Default="00836D3D" w:rsidP="0090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КОНЦЕРТНЫЙ ЗАЛ </w:t>
            </w:r>
          </w:p>
          <w:p w:rsidR="00836D3D" w:rsidRDefault="00836D3D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3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:rsidR="00836D3D" w:rsidRPr="00CF77BC" w:rsidRDefault="00836D3D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Pr="00CF77BC" w:rsidRDefault="00836D3D" w:rsidP="0034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:rsidR="00836D3D" w:rsidRPr="00CF77BC" w:rsidRDefault="00836D3D" w:rsidP="00CB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ансамбль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3F6A4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Ансамбль «Йолдызлар» 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МБДОУ «Детский сад «Волшебная сказка» г.Заинск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pStyle w:val="a8"/>
              <w:rPr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  <w:lang w:eastAsia="en-US"/>
              </w:rPr>
              <w:t>«Яфракбейреме»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pStyle w:val="a8"/>
              <w:rPr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  <w:lang w:eastAsia="en-US"/>
              </w:rPr>
              <w:t>4лет 1 младшая группа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pStyle w:val="a8"/>
              <w:ind w:left="34"/>
              <w:rPr>
                <w:rFonts w:eastAsiaTheme="minorHAnsi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sz w:val="22"/>
                <w:szCs w:val="22"/>
                <w:lang w:eastAsia="en-US"/>
              </w:rPr>
              <w:t xml:space="preserve">  Бакеева Наталья Александровна</w:t>
            </w:r>
          </w:p>
          <w:p w:rsidR="00836D3D" w:rsidRPr="00CF77BC" w:rsidRDefault="00836D3D" w:rsidP="003F6A4A">
            <w:pPr>
              <w:pStyle w:val="a8"/>
              <w:rPr>
                <w:sz w:val="22"/>
                <w:szCs w:val="22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Pr="00CF77BC" w:rsidRDefault="00836D3D" w:rsidP="00CB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:rsidR="00836D3D" w:rsidRPr="00CF77BC" w:rsidRDefault="00836D3D" w:rsidP="00CB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 xml:space="preserve">Салихова Алина </w:t>
            </w:r>
          </w:p>
        </w:tc>
        <w:tc>
          <w:tcPr>
            <w:tcW w:w="2690" w:type="dxa"/>
          </w:tcPr>
          <w:p w:rsidR="00836D3D" w:rsidRPr="00CF77BC" w:rsidRDefault="00836D3D" w:rsidP="009019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МБДОУ «Ляйсан» Муслюмовского муниципального района РТ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 “ Яфраклар   бәйрәме”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5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Салихова Гульназ Назметдиновна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Бубекова Лилия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МБДОУ «Ляйсан» Муслюмовского муниципального района РТ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 “Мамочка  моя”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6 лет, 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Заянова Лилия Рафисовна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Вокал-ансамбль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Салахиев Ралиф, Хаммадиева Алия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«Дом культуры города Нижнекамска»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т.н.п. «Ай, жаный, вай, жаный»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2:20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Газизуллина Эльвира Фархатовна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ансамбль «Тамчыкай»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ДШИ»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Тат.народная песня «Д</w:t>
            </w:r>
            <w:r w:rsidRPr="00CF77BC">
              <w:rPr>
                <w:rFonts w:ascii="Times New Roman" w:hAnsi="Times New Roman" w:cs="Times New Roman"/>
                <w:lang w:val="tt-RU"/>
              </w:rPr>
              <w:t>үдәме”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F77BC">
              <w:rPr>
                <w:rFonts w:ascii="Times New Roman" w:hAnsi="Times New Roman" w:cs="Times New Roman"/>
              </w:rPr>
              <w:t xml:space="preserve">Младшая </w:t>
            </w:r>
            <w:r w:rsidRPr="00CF77BC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CF77BC">
              <w:rPr>
                <w:rFonts w:ascii="Times New Roman" w:hAnsi="Times New Roman" w:cs="Times New Roman"/>
              </w:rPr>
              <w:t>гр.</w:t>
            </w:r>
          </w:p>
          <w:p w:rsidR="00836D3D" w:rsidRPr="00CF77BC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en-US"/>
              </w:rPr>
              <w:t xml:space="preserve">7-10 </w:t>
            </w:r>
            <w:r w:rsidRPr="00CF77BC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Хакимуллина Миляуша Рафисовна</w:t>
            </w:r>
          </w:p>
        </w:tc>
      </w:tr>
      <w:tr w:rsidR="00836D3D" w:rsidRPr="00CF77BC" w:rsidTr="00836D3D">
        <w:trPr>
          <w:trHeight w:val="287"/>
        </w:trPr>
        <w:tc>
          <w:tcPr>
            <w:tcW w:w="11341" w:type="dxa"/>
            <w:gridSpan w:val="6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Вокал-соло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3F6A4A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Муллагалиев Ильназ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 “ Сандугач күгәрчен”т.х.ж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9 лет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2младшая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Заянова Лилия Рафисовна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3F6A4A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Загретдинова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Аделина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МБОУ «Гимназия №11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г. Лениногорска» 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МО ЛМР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 xml:space="preserve"> «</w:t>
            </w:r>
            <w:r w:rsidRPr="00CF77BC">
              <w:rPr>
                <w:rFonts w:ascii="Times New Roman" w:hAnsi="Times New Roman" w:cs="Times New Roman"/>
                <w:lang w:val="tt-RU"/>
              </w:rPr>
              <w:t>Рәсем  ясыйм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3 мин.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2-младшая группа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Ахметшина Фарида Зуфаровна,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Хасаншина Рошания Сарымовна,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3F6A4A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Камалтдинова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Алия 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МБОУ «Гимназия №11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г.Лениногорска» 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МО ЛМР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«</w:t>
            </w:r>
            <w:r w:rsidRPr="00CF77BC">
              <w:rPr>
                <w:rFonts w:ascii="Times New Roman" w:hAnsi="Times New Roman" w:cs="Times New Roman"/>
                <w:lang w:val="tt-RU"/>
              </w:rPr>
              <w:t>Күңелле сәяхәт</w:t>
            </w:r>
            <w:r w:rsidRPr="00CF77BC">
              <w:rPr>
                <w:rFonts w:ascii="Times New Roman" w:hAnsi="Times New Roman" w:cs="Times New Roman"/>
              </w:rPr>
              <w:t>»</w:t>
            </w:r>
            <w:r w:rsidRPr="00CF77BC">
              <w:rPr>
                <w:rFonts w:ascii="Times New Roman" w:hAnsi="Times New Roman" w:cs="Times New Roman"/>
                <w:lang w:val="tt-RU"/>
              </w:rPr>
              <w:t>,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3 мин.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2-младшая группа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Ахметшина Фарида Зуфаровна,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Хасаншина Рошания Сарымовна,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Салахиев Ралиф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МБУ «Дом культуры города Нижнекамска»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т.н.п. «Ай былбылым» 2:40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Газизуллина Эльвира Фархатовна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Хаммадиева Алия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МБУ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«Дом культуры города Нижнекамска»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«Утыр эле яннарыма»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1:37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Газизуллина Эльвира Фархатовна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Салимова Зарина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ДО «Детская школа искусств» г.Нижнекамск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народное пение т.н.п. «Та</w:t>
            </w:r>
            <w:r w:rsidRPr="00CF77BC">
              <w:rPr>
                <w:rFonts w:ascii="Times New Roman" w:hAnsi="Times New Roman" w:cs="Times New Roman"/>
                <w:lang w:val="tt-RU"/>
              </w:rPr>
              <w:t>ң</w:t>
            </w:r>
            <w:r w:rsidRPr="00CF77BC">
              <w:rPr>
                <w:rFonts w:ascii="Times New Roman" w:hAnsi="Times New Roman" w:cs="Times New Roman"/>
              </w:rPr>
              <w:t xml:space="preserve"> а</w:t>
            </w:r>
            <w:r w:rsidRPr="00CF77BC">
              <w:rPr>
                <w:rFonts w:ascii="Times New Roman" w:hAnsi="Times New Roman" w:cs="Times New Roman"/>
                <w:lang w:val="tt-RU"/>
              </w:rPr>
              <w:t>т</w:t>
            </w:r>
            <w:r w:rsidRPr="00CF77BC">
              <w:rPr>
                <w:rFonts w:ascii="Times New Roman" w:hAnsi="Times New Roman" w:cs="Times New Roman"/>
              </w:rPr>
              <w:t>к</w:t>
            </w:r>
            <w:r w:rsidRPr="00CF77BC">
              <w:rPr>
                <w:rFonts w:ascii="Times New Roman" w:hAnsi="Times New Roman" w:cs="Times New Roman"/>
                <w:lang w:val="tt-RU"/>
              </w:rPr>
              <w:t>а</w:t>
            </w:r>
            <w:r w:rsidRPr="00CF77BC">
              <w:rPr>
                <w:rFonts w:ascii="Times New Roman" w:hAnsi="Times New Roman" w:cs="Times New Roman"/>
              </w:rPr>
              <w:t xml:space="preserve">нда» 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Сабирова Гузалия Рафиковна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Шигапов Ильнар Хамитович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Вильданова Камиля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МБУ ДО «Детская школа искусств» г.Нижнекамск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«Кыр казлары артыннан»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Сабирова Гузалия Рафиковна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Шигапов Ильнар Хамитович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Зейналова Самира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ДО «Детская школа искусств» г.Нижнекамск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 «Алларын алга маннам»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Сабирова Гузалия Рафиковна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Шигапов Ильнар Хамитович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Калиничева Кристина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Сл.А.Мингазова,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Муз.А.Хадиевой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«Кунелле шахэр»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en-US"/>
              </w:rPr>
              <w:t xml:space="preserve">7-10 </w:t>
            </w:r>
            <w:r w:rsidRPr="00CF77BC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Хакимуллина Миляуша Рафисовна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Нуриева Наиля.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МБОУ ДО «Сабинская ДШИ им.Х. и А Валиуллиных». (Шеморданский филиал). Сабинский район. с.Шемордан.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«Туган авыл»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(сл. Г.Тукай,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муз. А.Монасыйпов).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2-я младшая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(7-10 лет).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ХАРРАСОВА ЛИЛИЯ АЛЬБЕРТОВНА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Бадертдинова Альфиназ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ДШИ»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«Урдэк лэрем-дудэклэрем»Н.Арслановсузлэре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И.Хисамов кое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Калимуллина Ралина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 «Сармановская ДШИ»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соло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Т.Н.П. «Эрбет»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Хазиева Резеда Рафисовна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КашаповИльузар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«Шофер буласым килә» муз.Л.Батыр-Булгари, сл.Э.Шарифуллиной 2,05мин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2-младшая группа 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(9 лет)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 Чулпан Фаиловна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Новикова Ирина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«Куңеллебезнең шәһәр» муз. Л.Батыр-Булгари, сл.Г.Зайнашевой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2,00мин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10 лет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 Чулпан Фаиловна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Галимзянова Лиана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«Кубәләкләрвальсы» муз. Г.Беляевой, сл.Г.Зайнашевой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2,15мин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10 лет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 Чулпан Фаиловна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Ярмухаметова Руфина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«Бөрлегән» муз. М.Шамсутдиновой, сл. Г.Зайнашевой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2,05мин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 лет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Апсагитова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Ландыш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ДО «Детская школа искусств» Г.Нижнекамск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Песня «Эниемэ»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Гатауллина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Рамзия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Мансуровна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Ханнанова Зарина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МБУ ДО «Детская школа искусств» Г.Нижнекамск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 xml:space="preserve"> «Сандугач-кугэрчен»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Гатауллина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Рамзия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Мансуровна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E2748F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Фаттахова Азалия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E2748F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МБУ 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48F">
              <w:rPr>
                <w:rFonts w:ascii="Times New Roman" w:hAnsi="Times New Roman" w:cs="Times New Roman"/>
              </w:rPr>
              <w:t>«Детская школа искусств»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748F">
              <w:rPr>
                <w:rFonts w:ascii="Times New Roman" w:hAnsi="Times New Roman" w:cs="Times New Roman"/>
              </w:rPr>
              <w:t>г. Нижнекамск</w:t>
            </w:r>
          </w:p>
          <w:p w:rsidR="00836D3D" w:rsidRPr="00E2748F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Республика Татарстан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E2748F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«Тылсымлы сузлэр»</w:t>
            </w:r>
          </w:p>
          <w:p w:rsidR="00836D3D" w:rsidRPr="00E2748F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3:30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E2748F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E2748F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Каримова Рената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“СОШ №12”  НМР РТ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“Кунелле сэяхэт” 2:03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2 младшая группа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Исламова Светлана</w:t>
            </w:r>
          </w:p>
          <w:p w:rsidR="00836D3D" w:rsidRPr="00CF77BC" w:rsidRDefault="00836D3D" w:rsidP="00E24C6F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Алмазовна</w:t>
            </w:r>
          </w:p>
        </w:tc>
      </w:tr>
      <w:tr w:rsidR="00836D3D" w:rsidRPr="00CF77BC" w:rsidTr="00836D3D">
        <w:tc>
          <w:tcPr>
            <w:tcW w:w="11341" w:type="dxa"/>
            <w:gridSpan w:val="6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 xml:space="preserve">Вокальный ансамбль «Бәллүр»                         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 xml:space="preserve"> В составе ансамбля: Валиева Алсу, Гарифуллина Айзиля, Галимзянова Аделя, Халимов Адель, Минапова Динара, Вилданова Дина, Галимов Азат, 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>Новикова Ирина, Кашапов Ильузар, Латыйпова Инзиля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>«Татарстан»         муз. Э.Гиматдиновой, сл.Р.Валеевой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>3,16мин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 xml:space="preserve"> Средняя группа     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>(с 9лет по 13 лет)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>Давлиева  Гульназ Рашитовна, преподаватель -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  <w:r w:rsidRPr="00CF77BC">
              <w:rPr>
                <w:rFonts w:eastAsiaTheme="minorHAnsi"/>
                <w:sz w:val="22"/>
                <w:szCs w:val="22"/>
              </w:rPr>
              <w:t xml:space="preserve">Концертмейстер – Маликова Чулпан Фаиловна </w:t>
            </w: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  <w:p w:rsidR="00836D3D" w:rsidRPr="00CF77BC" w:rsidRDefault="00836D3D" w:rsidP="00194C13">
            <w:pPr>
              <w:pStyle w:val="a8"/>
              <w:rPr>
                <w:rFonts w:eastAsiaTheme="minorHAnsi"/>
                <w:sz w:val="22"/>
                <w:szCs w:val="22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Вокальный ансамбль «Бэхетле балачак»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ДО «Дом детства и юношества», «Лицей №2 им.ак.К.А.Валиева г.Мамадыш»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«Вокал» ансамбль , «Жыр керсен кунелгэ» 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Средняя группа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(11 лет)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Мустафина Гузель Рустамовна,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89178773250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7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Дуэт Меркель Луиза  Шиманская Дана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«Лицей №35» , г.Нижнекамск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Номинация «Вокал» ансамбль, 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З.Минхажева «Елмай»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лет, средняя группа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Зиангирова Луиза Дамировна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89172705318</w:t>
            </w: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Default="00836D3D" w:rsidP="006D6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КОНЦЕРТНЫЙ ЗАЛ </w:t>
            </w:r>
          </w:p>
          <w:p w:rsidR="00836D3D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11.30-12.30</w:t>
            </w:r>
          </w:p>
          <w:p w:rsidR="00836D3D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Миргалимова Вероника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МБУДО «Дом детского творчества» Заинск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«Саумы минем ягым»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Бакеева Наталья Александровна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Хасанова Залина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МБУДО «Дом детского творчества» Заинск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«Туганавылы»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Бакеева Наталья Александровна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Лукманова Лиана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МБОУ ДО «Дом детства и юношества», «Лицей №2 им.ак.К.А.Валиева г.Мамадыш»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«Иртэнге нур» Муз. С.Садыйковой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 лет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Мустафина Гузель Рустамовна,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Миннулина Агидель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Сл.Р.Валиева. муз.М.Хакимуллиной, «</w:t>
            </w:r>
            <w:r w:rsidRPr="00CF77BC">
              <w:rPr>
                <w:rFonts w:ascii="Times New Roman" w:hAnsi="Times New Roman" w:cs="Times New Roman"/>
                <w:lang w:val="tt-RU"/>
              </w:rPr>
              <w:t xml:space="preserve">Янгыр, </w:t>
            </w:r>
            <w:r w:rsidRPr="00CF77BC">
              <w:rPr>
                <w:rFonts w:ascii="Times New Roman" w:hAnsi="Times New Roman" w:cs="Times New Roman"/>
              </w:rPr>
              <w:t>яу»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 гр.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Хакимуллина Миляуша Рафисовна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Сулайманова Алия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Тат.нар.игровая песня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«Эх, зилем- зиляле»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 гр.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Хакимуллина Миляуша Рафисовна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Гайнемова Рузана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Тат.нар. песня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«Эх дускаем киляле»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 гр.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Хакимуллина Миляуша Рафисовна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Галимов Ильмир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ДО ДШИ «Созвездие» НМР РТ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Сара Садыйкова «Жидегэнчишмэ» 3:33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Биряльцева Альбина Миннуловна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Юлдашева Регина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«СОШ №29», г.Нижнекамск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«Кошларым», продолжительность  3:57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11лет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Николаева Елена Леонидовна,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795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МухамедьяноваРалина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 «Сармановская ДШИ»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Вокал- соло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«Санияапа»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Хазиева Резеда Рафисовна</w:t>
            </w:r>
          </w:p>
        </w:tc>
      </w:tr>
      <w:tr w:rsidR="00836D3D" w:rsidRPr="00CF77BC" w:rsidTr="00836D3D">
        <w:trPr>
          <w:trHeight w:val="724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Мугинова Лейла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 «Сармановская ДШИ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соло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«Туганягыма» О.Усманов кое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Хазиева Резеда Рафисовна</w:t>
            </w:r>
          </w:p>
        </w:tc>
      </w:tr>
      <w:tr w:rsidR="00836D3D" w:rsidRPr="00CF77BC" w:rsidTr="00836D3D">
        <w:trPr>
          <w:trHeight w:val="796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Латыпова Рада </w:t>
            </w:r>
          </w:p>
          <w:p w:rsidR="00836D3D" w:rsidRPr="00CF77BC" w:rsidRDefault="00836D3D" w:rsidP="00194C13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«Айжаныемсуларда»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ХамидуллинаРасихаМугалляфовна</w:t>
            </w:r>
          </w:p>
        </w:tc>
      </w:tr>
      <w:tr w:rsidR="00836D3D" w:rsidRPr="00CF77BC" w:rsidTr="00836D3D">
        <w:trPr>
          <w:trHeight w:val="74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Лотфиева Гузель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МБОУДОД «Сармановская детская школа искусств»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«Уракчыкыз»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Халык кое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Н.Исэнбэтсуз.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ХамидуллинаРасихаМугалляфовна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ГарифуллинаАйзиля</w:t>
            </w:r>
          </w:p>
        </w:tc>
        <w:tc>
          <w:tcPr>
            <w:tcW w:w="2690" w:type="dxa"/>
          </w:tcPr>
          <w:p w:rsidR="00836D3D" w:rsidRPr="00CF77BC" w:rsidRDefault="00836D3D" w:rsidP="00DB325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Вокал-соло 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«Сусау» муз.С.Садыковой, сл.С.Хакима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2,48мин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Средняя группа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(13 лет)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 Чулпан Фаиловна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ГалимзяноваАделя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Вокал-соло  «Жыйдым жиләк» муз.Р.Шарафутдинова, сл.Р.Галимзянова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3,35мин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(11 лет)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Валиева Алсу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Вокал-соло 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«Син көләсең» муз.Ф.Галимова, сл.Л.Шаих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2,15мин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 группа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(12 лет)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МаликоваЧулпан Фаиловна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ГалимовАзат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Вокал-соло 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«Әссәламегаләйкүм» муз. Р.Ахияровой, сл. Г.Сада 2,03мин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 группа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(13 лет)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 – МаликоваЧулпан Фаиловна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Мингазова Сюмбель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ДО Шеморданский филиал «Сабинской ДШИ им. Х. и А. Валиуллиных»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Сандугач-кугэрчен» тат.н.п. (2.30)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</w:rPr>
              <w:t xml:space="preserve">    11-13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Аксанова Ляля Мунировна, 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Уразбаева Азалия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МБУ «Ансамбль песни и танца «Нардуган» г.Нижнекамска  РТ»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татарская народная песня:  «Жомга»», 3.10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13 лет.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преподаватель Ханеева Юлия Рафисовна. Руководитель: Мусифуллин Наиль Шакурович</w:t>
            </w:r>
          </w:p>
        </w:tc>
      </w:tr>
      <w:tr w:rsidR="00836D3D" w:rsidRPr="00CF77BC" w:rsidTr="00836D3D">
        <w:trPr>
          <w:trHeight w:val="692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Меркель Луиза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«Лицей №35» , г.Нижнекамск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Татар халыкжыры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«Алия-Голия»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лет,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Зиангирова Луиза Дамировна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429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4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Басырова Самира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eastAsia="Courier New" w:hAnsi="Times New Roman" w:cs="Times New Roman"/>
                <w:lang w:eastAsia="ru-RU"/>
              </w:rPr>
              <w:t>МБОУ «СОШ № 6» НМР РТ г. Нижнекамск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F77BC">
              <w:rPr>
                <w:rFonts w:ascii="Times New Roman" w:hAnsi="Times New Roman" w:cs="Times New Roman"/>
              </w:rPr>
              <w:t xml:space="preserve">Гузэл жирем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en-US"/>
              </w:rPr>
              <w:t xml:space="preserve">3:48 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6.09.2006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F77BC">
              <w:rPr>
                <w:rFonts w:ascii="Times New Roman" w:hAnsi="Times New Roman" w:cs="Times New Roman"/>
              </w:rPr>
              <w:t>Нафикова Гульназ Райхановна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Обед 12.30-13.00</w:t>
            </w:r>
          </w:p>
          <w:p w:rsidR="00836D3D" w:rsidRDefault="00836D3D" w:rsidP="00F2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Default="00836D3D" w:rsidP="00F2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 xml:space="preserve">КОНЦЕРТНЫЙ ЗАЛ </w:t>
            </w:r>
          </w:p>
          <w:p w:rsidR="00836D3D" w:rsidRDefault="00836D3D" w:rsidP="00F2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13.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4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3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группа: 14-18 лет</w:t>
            </w:r>
          </w:p>
          <w:p w:rsidR="00836D3D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  <w:p w:rsidR="00836D3D" w:rsidRPr="00CF77BC" w:rsidRDefault="00836D3D" w:rsidP="00F20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ансамбль «Элегия»: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Лотфуллина Лиана, Гончарова Анастасия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МБУ «Дом культуры города Нижнекамска»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т.н.п. «Сафия такмаклары»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3:07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Старшая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14-18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Газизуллина Эльвира Фархатовна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Вокальный ансамбль «ТАМЧЫ»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МБОУ ДО «Сабинская ДШИ им.Х. и А Валиуллиных». (Шеморданский филиал). Сабинский район.с.Шемордан.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«Кыр казлары»(сл.Ма-рис Назиров.муз.Фау-зия Гасакирова).   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Старшая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(14-18 лет).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ХАРРАСОВА ЛИЛИЯ АЛЬБЕРТОВНА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Ансамбль «Йолдызлар»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МБОУ»Нижнеякинская СОШ»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Дуэт, Песня из репертуара Гульназ Асаева «Җимеш агачы» Продолжительность 4 мин.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Старшая группа: 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Педагог дополнительного образования, художественный руководитель Абдуллина Райля Римовна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bookmarkStart w:id="0" w:name="_Hlk498950876"/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Дуэт Архипова Виктория, Карпова Диана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«Средняя общеобразовательная школа №31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Вокал-ансамбль,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«Энием»,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3:18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Старшая группа 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Вахрушева Любовь Владимировна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+7-987-265-62-50;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Бочкарева Светлана Викторовна</w:t>
            </w:r>
          </w:p>
        </w:tc>
      </w:tr>
      <w:bookmarkEnd w:id="0"/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Вокальный ансамбль «Мизгель»</w:t>
            </w:r>
          </w:p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«Лицей №35» , г.Нижнекамск</w:t>
            </w:r>
          </w:p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Татар халыкжыры</w:t>
            </w:r>
          </w:p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 «Танжыры»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14-18 лет, старшая группа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Зиангирова Луиза Дамировна</w:t>
            </w:r>
          </w:p>
          <w:p w:rsidR="00836D3D" w:rsidRPr="00CF77BC" w:rsidRDefault="00836D3D" w:rsidP="00E24C6F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группа: 14-18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Мурзаханова Назиля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МБУДО «Дом детского творчества» Заинск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«Карлыгач»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Бакеева Наталья Александровна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64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Абдуллина Гулиса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«Нижнеякинская СОШ»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Ильвина «Авыл моңы»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Старшая группа: 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Педагог дополнительного образования, художественный руководитель Абдуллина Райля Римовна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Аблякимова Алина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«Дворец творчества детей и молодежи имени И.Х.Садыкова» Нижнекамского муниципального района 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«Ашкына гомер»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15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Абрамова Галина Ивановна,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Акмалова Адиля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«Дворец творчества детей и молодежи имени И.Х.Садыкова» Нижнекамского муниципального района 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«Чын дустым»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17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Абрамова Галина Ивановна,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Архипова Виктория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МБОУ «Средняя общеобразовательная школа №31 с </w:t>
            </w:r>
            <w:r w:rsidRPr="00CF77BC">
              <w:rPr>
                <w:rFonts w:ascii="Times New Roman" w:hAnsi="Times New Roman" w:cs="Times New Roman"/>
              </w:rPr>
              <w:lastRenderedPageBreak/>
              <w:t>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 xml:space="preserve"> «Яшэр идем»,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Старшая группа </w:t>
            </w:r>
            <w:r w:rsidRPr="00CF77BC">
              <w:rPr>
                <w:rFonts w:ascii="Times New Roman" w:hAnsi="Times New Roman" w:cs="Times New Roman"/>
              </w:rPr>
              <w:lastRenderedPageBreak/>
              <w:t>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 xml:space="preserve">Вахрушева Любовь Владимировна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Бочкарева Светлана </w:t>
            </w:r>
            <w:r w:rsidRPr="00CF77BC">
              <w:rPr>
                <w:rFonts w:ascii="Times New Roman" w:hAnsi="Times New Roman" w:cs="Times New Roman"/>
              </w:rPr>
              <w:lastRenderedPageBreak/>
              <w:t>Викторовна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Валиахметова Ильсия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«Нижнеякинская СОШ»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Песня из репертуара Гульназ Асаева «Хыялым син» 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Педагог дополнительного образования, художественный руководитель Абдуллина Райля Римовна 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Гарданова Айсылу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«Дворец творчества детей и молодежи имени И.Х.Садыкова» Нижнекамского муниципального района 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«Аклансын изге хыяллар»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16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Абрамова Галина Ивановна,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Герасимова Есения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ДО ДШИ «Созвездие» НМР РТ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т.н.п. «Илкэем» 3:03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Биряльцева Альбина Миннуловна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1519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Зарипова Рания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МБОУДОД «Сармановская ДШИ»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Т.Н.П. «Кара карлыгачмикэн»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14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Хазиева Резеда Рафисовна</w:t>
            </w:r>
          </w:p>
        </w:tc>
      </w:tr>
      <w:tr w:rsidR="00836D3D" w:rsidRPr="00CF77BC" w:rsidTr="00836D3D">
        <w:trPr>
          <w:trHeight w:val="804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Зиннурова Гузель </w:t>
            </w:r>
          </w:p>
        </w:tc>
        <w:tc>
          <w:tcPr>
            <w:tcW w:w="2690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МБОУ Муслюмовский лицей Муслюмовского муниципального района </w:t>
            </w:r>
          </w:p>
        </w:tc>
        <w:tc>
          <w:tcPr>
            <w:tcW w:w="1984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соло</w:t>
            </w:r>
          </w:p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«Гармунчыга»</w:t>
            </w:r>
          </w:p>
        </w:tc>
        <w:tc>
          <w:tcPr>
            <w:tcW w:w="87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 лет Старшая группа</w:t>
            </w:r>
          </w:p>
        </w:tc>
        <w:tc>
          <w:tcPr>
            <w:tcW w:w="2693" w:type="dxa"/>
          </w:tcPr>
          <w:p w:rsidR="00836D3D" w:rsidRPr="00CF77BC" w:rsidRDefault="00836D3D" w:rsidP="003F6A4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Заянова Лилия Рафисовна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Карпова Диана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«Средняя общеобразовательная школа №31 с углубленным изучением отдельных предметов» Нижнекамского муниципального района Республики Татарстан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«Милешкэем»,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3:59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Старшая группа 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Вахрушева Любовь Владимировна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Бочкарева Светлана Викторовна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Максумова Гульнара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«Лицей №35» , г.Нижнекамск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Татар халыкжыры</w:t>
            </w:r>
          </w:p>
          <w:p w:rsidR="00836D3D" w:rsidRPr="00CF77BC" w:rsidRDefault="00836D3D" w:rsidP="00CD1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Сибелэчэчэк»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14-18 лет, старшая группа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Зиангирова Луиза Дамировна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 xml:space="preserve">Мухутдинова Лейсан, 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 xml:space="preserve">МБУ ДО </w:t>
            </w:r>
          </w:p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«ЦДТ» НМР РТ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 xml:space="preserve"> «</w:t>
            </w:r>
            <w:r w:rsidRPr="00CF77BC">
              <w:rPr>
                <w:rFonts w:ascii="Times New Roman" w:hAnsi="Times New Roman" w:cs="Times New Roman"/>
                <w:bCs/>
                <w:lang w:val="tt-RU" w:eastAsia="ru-RU"/>
              </w:rPr>
              <w:t>Бишек жыры</w:t>
            </w:r>
            <w:r w:rsidRPr="00CF77BC">
              <w:rPr>
                <w:rFonts w:ascii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15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Педагог и концертмейстер</w:t>
            </w:r>
          </w:p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Коркина Эльмира Фирусовна,</w:t>
            </w:r>
          </w:p>
          <w:p w:rsidR="00836D3D" w:rsidRPr="00CF77BC" w:rsidRDefault="00836D3D" w:rsidP="00194C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836D3D" w:rsidRPr="00CF77BC" w:rsidTr="00836D3D">
        <w:trPr>
          <w:trHeight w:val="124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Сафина Альфина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МБУ ДО «Детская музыкальная школа № 6», г. Нижнекамск РТ</w:t>
            </w:r>
          </w:p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муз.М.Мингачева</w:t>
            </w:r>
          </w:p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ст.Р.Валиевой</w:t>
            </w:r>
          </w:p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«Энием»</w:t>
            </w:r>
          </w:p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54103">
              <w:rPr>
                <w:rFonts w:ascii="Times New Roman" w:hAnsi="Times New Roman" w:cs="Times New Roman"/>
              </w:rPr>
              <w:t>Файзулина Ирина Геннадьевна</w:t>
            </w:r>
          </w:p>
          <w:p w:rsidR="00836D3D" w:rsidRPr="00854103" w:rsidRDefault="00836D3D" w:rsidP="0085410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819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Хайретдинова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Ильмира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МБУ ДО «Детская школа искусств»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Г.Нижнекамск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«Рэхмэтле мин ходаема»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Гатауллина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Рамзия</w:t>
            </w:r>
          </w:p>
          <w:p w:rsidR="00836D3D" w:rsidRPr="00CF77BC" w:rsidRDefault="00836D3D" w:rsidP="00194C1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77BC">
              <w:rPr>
                <w:rFonts w:ascii="Times New Roman" w:hAnsi="Times New Roman" w:cs="Times New Roman"/>
              </w:rPr>
              <w:t>Мансуровна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Хакимова Гульчачак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ДО «Дом детства и юношества», «Лицей №2 им.ак.К.А.Валиева г.Мамадыш»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 «Чулпан»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924231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14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Мустафина Гузель Рустамовна,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836D3D" w:rsidRPr="00CF77BC" w:rsidTr="00836D3D">
        <w:trPr>
          <w:trHeight w:val="893"/>
        </w:trPr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Халимов Адель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МБОУ ДО «Сабинская детская школа искусств имени Хуснуллы и Аллагияр Валиуллиных» Сабинский район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«Туганавылымурамы» муз.Г.Сайфуллина, сл.Г.Зайнашевой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2,45мин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Старшая группа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 (14 лет)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Давлиева  Гульназ Рашитовна, преподаватель.</w:t>
            </w:r>
          </w:p>
          <w:p w:rsidR="00836D3D" w:rsidRPr="00CF77BC" w:rsidRDefault="00836D3D" w:rsidP="00194C13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Концертмейстер – МаликоваЧулпан Фаиловна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Хусаинова Азалия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«Дворец творчества детей и молодежи имени И.Х.Садыкова» Нижнекамского муниципального района 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«Рэхметлемен ходаема»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15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Абрамова Галина Ивановна,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Шамилова Алиса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МБОУ ДО «Сабинская ДШИ им.Х. и А Валиуллиных».(Шеморданский филиал).Сабинский район.с.Шемордан.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 xml:space="preserve"> «Илкэем»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(сл.Н.Исэнбэт, муз.татарская народная)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14-18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7BC">
              <w:rPr>
                <w:rFonts w:ascii="Times New Roman" w:eastAsia="Times New Roman" w:hAnsi="Times New Roman" w:cs="Times New Roman"/>
                <w:lang w:eastAsia="ru-RU"/>
              </w:rPr>
              <w:t>ХАРРАСОВА ЛИЛИЯ АЛЬБЕРТОВНА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vAlign w:val="center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Рудзий Нэля</w:t>
            </w:r>
          </w:p>
        </w:tc>
        <w:tc>
          <w:tcPr>
            <w:tcW w:w="2690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МБУ ДО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«Детская школа искусств»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г. Нижнекамск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Республика Татарстан</w:t>
            </w:r>
          </w:p>
        </w:tc>
        <w:tc>
          <w:tcPr>
            <w:tcW w:w="1984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«Дусларыма»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2:25</w:t>
            </w:r>
          </w:p>
        </w:tc>
        <w:tc>
          <w:tcPr>
            <w:tcW w:w="873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693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 xml:space="preserve">Гимранова 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Галия Гарафетдиновна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89534900294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vAlign w:val="center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Гимранова Алия</w:t>
            </w:r>
          </w:p>
        </w:tc>
        <w:tc>
          <w:tcPr>
            <w:tcW w:w="2690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МБУ ДО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«Детская школа искусств»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г. Нижнекамск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Республика Татарстан</w:t>
            </w:r>
          </w:p>
        </w:tc>
        <w:tc>
          <w:tcPr>
            <w:tcW w:w="1984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«Мин кайтырмын»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4:30</w:t>
            </w:r>
          </w:p>
        </w:tc>
        <w:tc>
          <w:tcPr>
            <w:tcW w:w="873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693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 xml:space="preserve">Ямалтдинова 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 xml:space="preserve">Лилия 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Загировна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89003298599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vAlign w:val="center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Абдульманова Диляра</w:t>
            </w:r>
          </w:p>
        </w:tc>
        <w:tc>
          <w:tcPr>
            <w:tcW w:w="2690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МБУ ДО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«Детская школа искусств»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г. Нижнекамск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Республика Татарстан</w:t>
            </w:r>
          </w:p>
        </w:tc>
        <w:tc>
          <w:tcPr>
            <w:tcW w:w="1984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«Иртэнге нур»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3:30</w:t>
            </w:r>
          </w:p>
        </w:tc>
        <w:tc>
          <w:tcPr>
            <w:tcW w:w="873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693" w:type="dxa"/>
          </w:tcPr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 xml:space="preserve">Ямалтдинова 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 xml:space="preserve">Лилия 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Загировна</w:t>
            </w:r>
          </w:p>
          <w:p w:rsidR="00836D3D" w:rsidRPr="00E2748F" w:rsidRDefault="00836D3D" w:rsidP="00E24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48F">
              <w:rPr>
                <w:rFonts w:ascii="Times New Roman" w:hAnsi="Times New Roman" w:cs="Times New Roman"/>
              </w:rPr>
              <w:t>89003298599</w:t>
            </w: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EAF1DD" w:themeFill="accent3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Взрослые до 25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6D60E5">
            <w:pPr>
              <w:numPr>
                <w:ilvl w:val="0"/>
                <w:numId w:val="43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194C13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Ханеева Юлия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МБУ «Ансамбль песни и танца «Нардуган» г.Нижнекамска  РТ»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 xml:space="preserve"> «РэхмэтлеменХодаема»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23 года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Руководитель: Мусифуллин Наиль Шакурович</w:t>
            </w:r>
          </w:p>
        </w:tc>
      </w:tr>
      <w:tr w:rsidR="00836D3D" w:rsidRPr="00CF77BC" w:rsidTr="00836D3D">
        <w:trPr>
          <w:trHeight w:val="522"/>
        </w:trPr>
        <w:tc>
          <w:tcPr>
            <w:tcW w:w="11341" w:type="dxa"/>
            <w:gridSpan w:val="6"/>
            <w:shd w:val="clear" w:color="auto" w:fill="E5B8B7" w:themeFill="accent2" w:themeFillTint="66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БЛОК 3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4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3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7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 младшая группа 4-6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 соло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Имамов Самат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342E90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«Биилэр итек, читеклэр» муз.и сл. З.Минхажева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CF77BC">
              <w:rPr>
                <w:sz w:val="22"/>
                <w:szCs w:val="22"/>
              </w:rPr>
              <w:t>руководитель и педагог  Колтунова Татьяна Николаевна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Салихова Эльвина</w:t>
            </w:r>
          </w:p>
          <w:p w:rsidR="00836D3D" w:rsidRPr="00CF77BC" w:rsidRDefault="00836D3D" w:rsidP="00342E90">
            <w:pPr>
              <w:pStyle w:val="p1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:rsidR="00836D3D" w:rsidRPr="00CF77BC" w:rsidRDefault="00836D3D" w:rsidP="00342E90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 xml:space="preserve">«Минем этием гармунчы» муз.и </w:t>
            </w:r>
            <w:r w:rsidRPr="00CF77BC">
              <w:rPr>
                <w:rFonts w:ascii="Times New Roman" w:hAnsi="Times New Roman" w:cs="Times New Roman"/>
              </w:rPr>
              <w:lastRenderedPageBreak/>
              <w:t>сл. З.Минхажева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>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руководитель и педагог  Колтунова Татьяна </w:t>
            </w:r>
            <w:r w:rsidRPr="00CF77BC">
              <w:rPr>
                <w:sz w:val="22"/>
                <w:szCs w:val="22"/>
              </w:rPr>
              <w:lastRenderedPageBreak/>
              <w:t>Николаевна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en-US"/>
              </w:rPr>
              <w:t xml:space="preserve">Валиева Риана 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МАОУДО ДШИ №13 (т)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«Яз килэ»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sz w:val="22"/>
                <w:szCs w:val="22"/>
              </w:rPr>
            </w:pPr>
            <w:r w:rsidRPr="00CF77BC">
              <w:rPr>
                <w:rStyle w:val="Bodytext2"/>
                <w:sz w:val="22"/>
                <w:szCs w:val="22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04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 xml:space="preserve">Амирханова Сюмбель, 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 xml:space="preserve">МБУ ДО </w:t>
            </w:r>
          </w:p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«ЦДТ» НМР РТ, centrddkuk@mail.ru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Вокал, соло</w:t>
            </w:r>
          </w:p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«</w:t>
            </w:r>
            <w:r w:rsidRPr="00CF77BC">
              <w:rPr>
                <w:rFonts w:ascii="Times New Roman" w:hAnsi="Times New Roman" w:cs="Times New Roman"/>
                <w:bCs/>
                <w:lang w:val="tt-RU" w:eastAsia="ru-RU"/>
              </w:rPr>
              <w:t>Элли бэлли</w:t>
            </w:r>
            <w:r w:rsidRPr="00CF77BC">
              <w:rPr>
                <w:rFonts w:ascii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873" w:type="dxa"/>
          </w:tcPr>
          <w:p w:rsidR="00836D3D" w:rsidRPr="00CF77BC" w:rsidRDefault="00836D3D" w:rsidP="00043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 xml:space="preserve">6 лет 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Педагог и концертмейстер</w:t>
            </w:r>
          </w:p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 w:rsidRPr="00CF77BC">
              <w:rPr>
                <w:rFonts w:ascii="Times New Roman" w:hAnsi="Times New Roman" w:cs="Times New Roman"/>
                <w:bCs/>
                <w:lang w:eastAsia="ru-RU"/>
              </w:rPr>
              <w:t>Коркина Эльмира Фирусовна,</w:t>
            </w:r>
          </w:p>
          <w:p w:rsidR="00836D3D" w:rsidRPr="00CF77BC" w:rsidRDefault="00836D3D" w:rsidP="00342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043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Файзрахманова Эльмира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Эстрадный вокал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Муз.Л.Б.-Булгари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«Мин-чикерткэ»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Уразаева Ляйсан Камиловна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Карамиев Ранель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детство», ДОУ №76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песня «Изге тел</w:t>
            </w:r>
            <w:r w:rsidRPr="00CF77BC">
              <w:rPr>
                <w:rFonts w:ascii="Times New Roman" w:hAnsi="Times New Roman" w:cs="Times New Roman"/>
                <w:lang w:val="tt-RU"/>
              </w:rPr>
              <w:t>ә</w:t>
            </w:r>
            <w:r w:rsidRPr="00CF77BC">
              <w:rPr>
                <w:rFonts w:ascii="Times New Roman" w:hAnsi="Times New Roman" w:cs="Times New Roman"/>
              </w:rPr>
              <w:t>к»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5лет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36D3D" w:rsidRPr="00CF77BC" w:rsidRDefault="00836D3D" w:rsidP="00D00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Зайнуллина А.Т.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Дерябина Иллара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песня «Балачак голл</w:t>
            </w:r>
            <w:r w:rsidRPr="00CF77BC">
              <w:rPr>
                <w:rFonts w:ascii="Times New Roman" w:hAnsi="Times New Roman" w:cs="Times New Roman"/>
                <w:lang w:val="tt-RU"/>
              </w:rPr>
              <w:t>ә</w:t>
            </w:r>
            <w:r w:rsidRPr="00CF77BC">
              <w:rPr>
                <w:rFonts w:ascii="Times New Roman" w:hAnsi="Times New Roman" w:cs="Times New Roman"/>
              </w:rPr>
              <w:t>ре»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2693" w:type="dxa"/>
          </w:tcPr>
          <w:p w:rsidR="00836D3D" w:rsidRPr="00CF77BC" w:rsidRDefault="00836D3D" w:rsidP="00D005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Зайнуллина А.Т.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Усманова Азалия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 Молодежный Центр «Нур»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«Дэу энигэ булэккэ»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4-6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Тимганова Самира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Муз. Г. Зариповой, слова Г.Гариповой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«Рэсимясыйм»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342E90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sz w:val="22"/>
                <w:szCs w:val="22"/>
                <w:lang w:eastAsia="en-US"/>
              </w:rPr>
              <w:t>4-6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D005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Сергеева Венера Муллахметовна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11341" w:type="dxa"/>
            <w:gridSpan w:val="6"/>
            <w:shd w:val="clear" w:color="auto" w:fill="F2DBDB" w:themeFill="accent2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Вокал-ансамбль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Группа «ЯРКО»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«Сэлам,сэлам»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ХасаняноваРаиля, Сулейманова Камиля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муз. А. Гарифуллина, сл. Ф. Сафина «Дуслыкжыры»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sz w:val="22"/>
                <w:szCs w:val="22"/>
                <w:lang w:eastAsia="en-US"/>
              </w:rPr>
              <w:t>7-10 лет</w:t>
            </w:r>
          </w:p>
          <w:p w:rsidR="00836D3D" w:rsidRPr="00CF77BC" w:rsidRDefault="00836D3D" w:rsidP="007C61E4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7C61E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Сергеева Венера Муллахметовна </w:t>
            </w:r>
          </w:p>
        </w:tc>
      </w:tr>
      <w:tr w:rsidR="00836D3D" w:rsidRPr="00E24C6F" w:rsidTr="00836D3D">
        <w:trPr>
          <w:trHeight w:val="522"/>
        </w:trPr>
        <w:tc>
          <w:tcPr>
            <w:tcW w:w="698" w:type="dxa"/>
          </w:tcPr>
          <w:p w:rsidR="00836D3D" w:rsidRPr="00E24C6F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03" w:type="dxa"/>
          </w:tcPr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Ансамбль</w:t>
            </w:r>
          </w:p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«Чишм</w:t>
            </w: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ә</w:t>
            </w:r>
            <w:r w:rsidRPr="00E24C6F">
              <w:rPr>
                <w:rFonts w:ascii="Times New Roman" w:hAnsi="Times New Roman" w:cs="Times New Roman"/>
                <w:color w:val="FF0000"/>
              </w:rPr>
              <w:t>кәй»</w:t>
            </w:r>
          </w:p>
        </w:tc>
        <w:tc>
          <w:tcPr>
            <w:tcW w:w="2690" w:type="dxa"/>
          </w:tcPr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 xml:space="preserve">МАОУ </w:t>
            </w: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 xml:space="preserve">города Набережные Челны </w:t>
            </w:r>
            <w:r w:rsidRPr="00E24C6F">
              <w:rPr>
                <w:rFonts w:ascii="Times New Roman" w:hAnsi="Times New Roman" w:cs="Times New Roman"/>
                <w:color w:val="FF0000"/>
              </w:rPr>
              <w:t xml:space="preserve">«Средняя общеобразовательная школа № 4» </w:t>
            </w:r>
          </w:p>
        </w:tc>
        <w:tc>
          <w:tcPr>
            <w:tcW w:w="1984" w:type="dxa"/>
          </w:tcPr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“Попурри  татарских народных песен”</w:t>
            </w:r>
          </w:p>
        </w:tc>
        <w:tc>
          <w:tcPr>
            <w:tcW w:w="873" w:type="dxa"/>
          </w:tcPr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2 младшая</w:t>
            </w:r>
          </w:p>
        </w:tc>
        <w:tc>
          <w:tcPr>
            <w:tcW w:w="2693" w:type="dxa"/>
          </w:tcPr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Каримова Ил</w:t>
            </w:r>
            <w:r w:rsidRPr="00E24C6F">
              <w:rPr>
                <w:rFonts w:ascii="Times New Roman" w:hAnsi="Times New Roman" w:cs="Times New Roman"/>
                <w:color w:val="FF0000"/>
              </w:rPr>
              <w:t>ь</w:t>
            </w: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 xml:space="preserve">гамия </w:t>
            </w:r>
          </w:p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Гилемхановна</w:t>
            </w:r>
          </w:p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Вокальный ансамбль «Гөлчәчәк»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МАУДО «Детская школа искусств №13 (татарская)», г.Набережные Челны, Республика Татарстан.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«Юкка түгел, юкка түгелдер», 3:10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2 младшая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 группа: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7-10 лет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Ибрагимова Роза Фаиковна,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Вокальный ансамбль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«Шатлык»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МАУ ДО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 «ДШИ№13»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«Рэсем ясыйм»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Муз. и сл. Г.Зариповой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II- я младшая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lastRenderedPageBreak/>
              <w:t>7-9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lastRenderedPageBreak/>
              <w:t>Руководитель – Мирьякупова Гульназ Валериановна;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lastRenderedPageBreak/>
              <w:t xml:space="preserve">Концертмейстер-  Маликова Алсу Рафисовна, 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эстрадно-фольклорный ансамбль «Элл</w:t>
            </w:r>
            <w:r w:rsidRPr="00CF77BC">
              <w:rPr>
                <w:rFonts w:ascii="Times New Roman" w:hAnsi="Times New Roman" w:cs="Times New Roman"/>
                <w:lang w:val="tt-RU"/>
              </w:rPr>
              <w:t>ү</w:t>
            </w:r>
            <w:r w:rsidRPr="00CF77BC">
              <w:rPr>
                <w:rFonts w:ascii="Times New Roman" w:hAnsi="Times New Roman" w:cs="Times New Roman"/>
              </w:rPr>
              <w:t>ки»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детство», МБОУ «Гимназия №2» им. М. Вахитова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Ансамбль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Песня : т.н.п. «Бии итек читекл</w:t>
            </w:r>
            <w:r w:rsidRPr="00CF77BC">
              <w:rPr>
                <w:rFonts w:ascii="Times New Roman" w:hAnsi="Times New Roman" w:cs="Times New Roman"/>
                <w:lang w:val="tt-RU"/>
              </w:rPr>
              <w:t>ә</w:t>
            </w:r>
            <w:r w:rsidRPr="00CF77BC">
              <w:rPr>
                <w:rFonts w:ascii="Times New Roman" w:hAnsi="Times New Roman" w:cs="Times New Roman"/>
              </w:rPr>
              <w:t>р»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Зайнуллина А.Т.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Дуэт Альмиры и Ильназа Харисовых</w:t>
            </w:r>
          </w:p>
        </w:tc>
        <w:tc>
          <w:tcPr>
            <w:tcW w:w="2690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Эстрадный вокал 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«Гузэл туган ягыбыз»</w:t>
            </w:r>
          </w:p>
        </w:tc>
        <w:tc>
          <w:tcPr>
            <w:tcW w:w="87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 младшая группа – 7-10 лет</w:t>
            </w:r>
          </w:p>
        </w:tc>
        <w:tc>
          <w:tcPr>
            <w:tcW w:w="269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Уразаева Ляйсан Камиловна</w:t>
            </w:r>
          </w:p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756385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>Вокальный ансамбль «Елмай»</w:t>
            </w:r>
          </w:p>
        </w:tc>
        <w:tc>
          <w:tcPr>
            <w:tcW w:w="2690" w:type="dxa"/>
          </w:tcPr>
          <w:p w:rsidR="00836D3D" w:rsidRPr="00756385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>МАУДО «Дом детского творчества №15»</w:t>
            </w:r>
          </w:p>
        </w:tc>
        <w:tc>
          <w:tcPr>
            <w:tcW w:w="1984" w:type="dxa"/>
          </w:tcPr>
          <w:p w:rsidR="00836D3D" w:rsidRPr="00756385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>Вокал ансамбль</w:t>
            </w:r>
          </w:p>
          <w:p w:rsidR="00836D3D" w:rsidRPr="00756385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>«Сәләтле балачак»</w:t>
            </w:r>
          </w:p>
        </w:tc>
        <w:tc>
          <w:tcPr>
            <w:tcW w:w="873" w:type="dxa"/>
          </w:tcPr>
          <w:p w:rsidR="00836D3D" w:rsidRPr="00756385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>2 младшая группа</w:t>
            </w:r>
          </w:p>
          <w:p w:rsidR="00836D3D" w:rsidRPr="00756385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 xml:space="preserve"> (7-10лет)</w:t>
            </w:r>
          </w:p>
        </w:tc>
        <w:tc>
          <w:tcPr>
            <w:tcW w:w="2693" w:type="dxa"/>
          </w:tcPr>
          <w:p w:rsidR="00836D3D" w:rsidRPr="00756385" w:rsidRDefault="00836D3D" w:rsidP="007563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6385">
              <w:rPr>
                <w:rFonts w:ascii="Times New Roman" w:hAnsi="Times New Roman" w:cs="Times New Roman"/>
              </w:rPr>
              <w:t>Валиуллина Лилия Ильфатовна</w:t>
            </w:r>
          </w:p>
          <w:p w:rsidR="00836D3D" w:rsidRPr="00756385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287"/>
        </w:trPr>
        <w:tc>
          <w:tcPr>
            <w:tcW w:w="11341" w:type="dxa"/>
            <w:gridSpan w:val="6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2 младшая группа: 7-10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Вокал-соло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Ахтямов Рузель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«Городской дворец творчества детей и молодежи №1», 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«Туган авылым»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02:30</w:t>
            </w:r>
          </w:p>
        </w:tc>
        <w:tc>
          <w:tcPr>
            <w:tcW w:w="873" w:type="dxa"/>
          </w:tcPr>
          <w:p w:rsidR="00836D3D" w:rsidRPr="00CF77BC" w:rsidRDefault="00836D3D" w:rsidP="00CB74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Руководитель: Саяхова Айгуль Фиргатовна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Хореограф: Гареева Лилия Ильмировна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en-US"/>
              </w:rPr>
              <w:t xml:space="preserve">Валиева Диана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МАОУДО ДШИ №13 (т)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 «Биик эйдэ» 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36D3D" w:rsidRPr="00CF77BC" w:rsidRDefault="00836D3D" w:rsidP="00857AC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CF77BC">
              <w:rPr>
                <w:rStyle w:val="Bodytext2"/>
                <w:sz w:val="22"/>
                <w:szCs w:val="22"/>
              </w:rPr>
              <w:t xml:space="preserve">2 младшая группа: </w:t>
            </w:r>
            <w:r w:rsidRPr="00CF77BC">
              <w:rPr>
                <w:rStyle w:val="Bodytext2Spacing1pt"/>
                <w:sz w:val="22"/>
                <w:szCs w:val="22"/>
              </w:rPr>
              <w:t>7-10</w:t>
            </w:r>
            <w:r w:rsidRPr="00CF77BC">
              <w:rPr>
                <w:rStyle w:val="Bodytext2"/>
                <w:sz w:val="22"/>
                <w:szCs w:val="22"/>
              </w:rPr>
              <w:t xml:space="preserve">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Вильданова Джамиля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Муз. Г. Зариповой, сл.Р.Валеевой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Style w:val="Bodytext2"/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«Эй,гармуным»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CF77BC">
              <w:rPr>
                <w:rStyle w:val="Bodytext2Spacing1pt"/>
                <w:sz w:val="22"/>
                <w:szCs w:val="22"/>
              </w:rPr>
              <w:t>7-10</w:t>
            </w:r>
            <w:r w:rsidRPr="00CF77BC">
              <w:rPr>
                <w:rStyle w:val="Bodytext2"/>
                <w:rFonts w:eastAsia="Calibri"/>
                <w:sz w:val="22"/>
                <w:szCs w:val="22"/>
              </w:rPr>
              <w:t xml:space="preserve"> лет</w:t>
            </w:r>
          </w:p>
          <w:p w:rsidR="00836D3D" w:rsidRPr="00CF77BC" w:rsidRDefault="00836D3D" w:rsidP="004052AB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</w:tcPr>
          <w:p w:rsidR="00836D3D" w:rsidRPr="00CF77BC" w:rsidRDefault="00836D3D" w:rsidP="004052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</w:rPr>
              <w:t>Сергеева Венера Муллахметовна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 Руслан</w:t>
            </w:r>
          </w:p>
        </w:tc>
        <w:tc>
          <w:tcPr>
            <w:tcW w:w="2690" w:type="dxa"/>
          </w:tcPr>
          <w:p w:rsidR="00836D3D" w:rsidRPr="00CF77BC" w:rsidRDefault="00836D3D" w:rsidP="007C6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МАУДО «Детская школа искусств №13(татарская)» г. Набережные Челны,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«Татарское попурри», 3:30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Камалова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Диляра Азгамовна, 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Ибрагимов Ильфат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МАУДО ДШИ № 13, г 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«Эни турында жыр»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8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Медведева Лейла Муратовна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Ибрагимова Рената </w:t>
            </w:r>
          </w:p>
        </w:tc>
        <w:tc>
          <w:tcPr>
            <w:tcW w:w="2690" w:type="dxa"/>
          </w:tcPr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МАОУДО ДШИ №13 (т) </w:t>
            </w:r>
          </w:p>
        </w:tc>
        <w:tc>
          <w:tcPr>
            <w:tcW w:w="1984" w:type="dxa"/>
          </w:tcPr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 «Жырлап яшик» </w:t>
            </w:r>
          </w:p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36D3D" w:rsidRPr="00CF77BC" w:rsidRDefault="00836D3D" w:rsidP="00857AC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CF77BC">
              <w:rPr>
                <w:rStyle w:val="Bodytext2Spacing1pt"/>
                <w:sz w:val="22"/>
                <w:szCs w:val="22"/>
              </w:rPr>
              <w:t>7-10</w:t>
            </w:r>
            <w:r w:rsidRPr="00CF77BC">
              <w:rPr>
                <w:rStyle w:val="Bodytext2"/>
                <w:sz w:val="22"/>
                <w:szCs w:val="22"/>
              </w:rPr>
              <w:t xml:space="preserve"> лет</w:t>
            </w:r>
          </w:p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Идиятуллина Алиса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Эстрадный вокал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«Эйдэ биик эле»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 младшая группа – 7-10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Макушина Ольга Ярославовна 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Идиятуллина Алия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Образцовое вокальное объединение «Зимфиринки»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Энием 2,56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Хасаншина Зимфира Хамитовна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Имамова Эмилия</w:t>
            </w:r>
          </w:p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«Биик эйде» муз.и сл. Г. Уразова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10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руководитель и педагог  Колтунова Татьяна Николаевна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Имамутдинова Регина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МАУДО ДШИ № 13, г 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« Озак яш энкей»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2 младшая 8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pStyle w:val="af0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F77BC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>Медведева Лейла Муратовна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DE3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Ишалина Адиля </w:t>
            </w:r>
          </w:p>
        </w:tc>
        <w:tc>
          <w:tcPr>
            <w:tcW w:w="2690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школа искусств №13( татарская) г. Набережные Челны)</w:t>
            </w:r>
          </w:p>
        </w:tc>
        <w:tc>
          <w:tcPr>
            <w:tcW w:w="1984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>Вокал- соло</w:t>
            </w:r>
            <w:r w:rsidRPr="00CF77BC">
              <w:rPr>
                <w:rFonts w:ascii="Times New Roman" w:hAnsi="Times New Roman" w:cs="Times New Roman"/>
              </w:rPr>
              <w:br/>
            </w:r>
            <w:r w:rsidRPr="00CF77BC">
              <w:rPr>
                <w:rFonts w:ascii="Times New Roman" w:hAnsi="Times New Roman" w:cs="Times New Roman"/>
                <w:lang w:val="tt-RU"/>
              </w:rPr>
              <w:t>“</w:t>
            </w:r>
            <w:r w:rsidRPr="00CF77BC">
              <w:rPr>
                <w:rFonts w:ascii="Times New Roman" w:hAnsi="Times New Roman" w:cs="Times New Roman"/>
              </w:rPr>
              <w:t>Шәл бәйләдем</w:t>
            </w:r>
            <w:r w:rsidRPr="00CF77BC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87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7 лет</w:t>
            </w:r>
          </w:p>
        </w:tc>
        <w:tc>
          <w:tcPr>
            <w:tcW w:w="2693" w:type="dxa"/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Руководитель- </w:t>
            </w:r>
            <w:r w:rsidRPr="00CF77BC">
              <w:rPr>
                <w:rFonts w:ascii="Times New Roman" w:hAnsi="Times New Roman" w:cs="Times New Roman"/>
              </w:rPr>
              <w:t>Гусманова Лейсан Салимьяновна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Муртазин Амир</w:t>
            </w:r>
          </w:p>
        </w:tc>
        <w:tc>
          <w:tcPr>
            <w:tcW w:w="2690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Образцово-вокальное объединение  Зимфиринки», </w:t>
            </w:r>
          </w:p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«Безненурам»</w:t>
            </w:r>
          </w:p>
        </w:tc>
        <w:tc>
          <w:tcPr>
            <w:tcW w:w="87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Хасаншина Зимфира Хамитовна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Мустафина Зарина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МБОУ «Средняя общеобразовательная школа №43»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татарская народная песня «Пятница»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Сахабутдинова Галина Ильинична,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590EEE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 xml:space="preserve">Мухтаров Гумар </w:t>
            </w:r>
          </w:p>
        </w:tc>
        <w:tc>
          <w:tcPr>
            <w:tcW w:w="2690" w:type="dxa"/>
          </w:tcPr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МАУДО «Дом детского творчества №15» на базе МАОУ «Прогимназия №64»</w:t>
            </w:r>
          </w:p>
        </w:tc>
        <w:tc>
          <w:tcPr>
            <w:tcW w:w="1984" w:type="dxa"/>
          </w:tcPr>
          <w:p w:rsidR="00836D3D" w:rsidRPr="00590EEE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Вокал соло</w:t>
            </w:r>
          </w:p>
          <w:p w:rsidR="00836D3D" w:rsidRPr="00590EEE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«Жайдаклар»</w:t>
            </w:r>
          </w:p>
        </w:tc>
        <w:tc>
          <w:tcPr>
            <w:tcW w:w="873" w:type="dxa"/>
          </w:tcPr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2 младшая группа</w:t>
            </w:r>
          </w:p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 xml:space="preserve"> (7-10лет)</w:t>
            </w:r>
          </w:p>
        </w:tc>
        <w:tc>
          <w:tcPr>
            <w:tcW w:w="2693" w:type="dxa"/>
          </w:tcPr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Валиуллина Лилия Ильфатовна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Мухаметдинов Камиль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МАОУДО ДШИ №13 (т)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«Эрбет»</w:t>
            </w:r>
          </w:p>
        </w:tc>
        <w:tc>
          <w:tcPr>
            <w:tcW w:w="873" w:type="dxa"/>
          </w:tcPr>
          <w:p w:rsidR="00836D3D" w:rsidRPr="00CF77BC" w:rsidRDefault="00836D3D" w:rsidP="00857AC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sz w:val="22"/>
                <w:szCs w:val="22"/>
              </w:rPr>
            </w:pPr>
            <w:r w:rsidRPr="00CF77BC">
              <w:rPr>
                <w:rStyle w:val="Bodytext2"/>
                <w:sz w:val="22"/>
                <w:szCs w:val="22"/>
              </w:rPr>
              <w:t xml:space="preserve">2 младшая группа: </w:t>
            </w:r>
            <w:r w:rsidRPr="00CF77BC">
              <w:rPr>
                <w:rStyle w:val="Bodytext2Spacing1pt"/>
                <w:sz w:val="22"/>
                <w:szCs w:val="22"/>
              </w:rPr>
              <w:t>7-10</w:t>
            </w:r>
            <w:r w:rsidRPr="00CF77BC">
              <w:rPr>
                <w:rStyle w:val="Bodytext2"/>
                <w:sz w:val="22"/>
                <w:szCs w:val="22"/>
              </w:rPr>
              <w:t xml:space="preserve">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МухаммадиевТагир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7C61E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города Набережные Челны "Детская школа искусств №13 (татарская)"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(академический),</w:t>
            </w:r>
          </w:p>
          <w:p w:rsidR="00836D3D" w:rsidRPr="00CF77BC" w:rsidRDefault="00836D3D" w:rsidP="007C61E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«Хэерлеиртэ», 1:30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Педагог: Муравьева Юлия Геннадьевна,</w:t>
            </w:r>
          </w:p>
          <w:p w:rsidR="00836D3D" w:rsidRPr="00CF77BC" w:rsidRDefault="00836D3D" w:rsidP="007C61E4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Концертмейстер: Кирпу Лилия Ивановна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 xml:space="preserve">Нагимова Амалия 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pStyle w:val="ac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МАУДО «Детская музыкальная школа №2».г.Набережные Челны.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.Луиза Батыр-Булгари «Яраткан эни».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.Младшая группа 7-10 лет.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Гайсина Рамиля Рамилевна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Алиева Севда Назимовна (Концертмейстер)</w:t>
            </w:r>
          </w:p>
          <w:p w:rsidR="00836D3D" w:rsidRPr="00CF77BC" w:rsidRDefault="00836D3D" w:rsidP="00194C1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Назипова Аделина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«Сандугач-кугэрчен»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Нурутдинов Амир</w:t>
            </w:r>
          </w:p>
        </w:tc>
        <w:tc>
          <w:tcPr>
            <w:tcW w:w="2690" w:type="dxa"/>
          </w:tcPr>
          <w:p w:rsidR="00836D3D" w:rsidRPr="00CF77BC" w:rsidRDefault="00836D3D" w:rsidP="00CB74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школа искусств №13(татарская)»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«Туган тел», 3:20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36D3D" w:rsidRPr="00CF77BC" w:rsidRDefault="00836D3D" w:rsidP="00043F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Камалова Диляра Азгамовна, 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Сахапова Султана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«Городской дворец творчества детей и молодежи №1»,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«Сандугач-кугэрчен»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02:05</w:t>
            </w:r>
          </w:p>
        </w:tc>
        <w:tc>
          <w:tcPr>
            <w:tcW w:w="873" w:type="dxa"/>
          </w:tcPr>
          <w:p w:rsidR="00836D3D" w:rsidRPr="00CF77BC" w:rsidRDefault="00836D3D" w:rsidP="00CB74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Руководитель: Саяхова Айгуль Фиргатовна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Хореограф: Гареева Лилия Ильмировна</w:t>
            </w:r>
          </w:p>
        </w:tc>
      </w:tr>
      <w:tr w:rsidR="00836D3D" w:rsidRPr="00E24C6F" w:rsidTr="00836D3D">
        <w:tc>
          <w:tcPr>
            <w:tcW w:w="698" w:type="dxa"/>
          </w:tcPr>
          <w:p w:rsidR="00836D3D" w:rsidRPr="00E24C6F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0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Фурсова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Карина</w:t>
            </w:r>
          </w:p>
        </w:tc>
        <w:tc>
          <w:tcPr>
            <w:tcW w:w="2690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г.Набережные Челны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КШ №49</w:t>
            </w:r>
          </w:p>
        </w:tc>
        <w:tc>
          <w:tcPr>
            <w:tcW w:w="1984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«Куңелле безнең шәhәр»</w:t>
            </w:r>
          </w:p>
        </w:tc>
        <w:tc>
          <w:tcPr>
            <w:tcW w:w="87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2 младшая</w:t>
            </w:r>
          </w:p>
        </w:tc>
        <w:tc>
          <w:tcPr>
            <w:tcW w:w="269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Никитина Светлана Владимировна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Закирова Назия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Рашитовна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ХалимуллинКамиль</w:t>
            </w:r>
          </w:p>
        </w:tc>
        <w:tc>
          <w:tcPr>
            <w:tcW w:w="2690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Образцово-вокальное объединение  </w:t>
            </w:r>
            <w:r w:rsidRPr="00CF77BC">
              <w:rPr>
                <w:rFonts w:ascii="Times New Roman" w:hAnsi="Times New Roman" w:cs="Times New Roman"/>
              </w:rPr>
              <w:lastRenderedPageBreak/>
              <w:t xml:space="preserve">Зимфиринки», </w:t>
            </w:r>
          </w:p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 xml:space="preserve">Вокал-соло, песня «Тик </w:t>
            </w:r>
            <w:r w:rsidRPr="00CF77BC">
              <w:rPr>
                <w:rFonts w:ascii="Times New Roman" w:hAnsi="Times New Roman" w:cs="Times New Roman"/>
              </w:rPr>
              <w:lastRenderedPageBreak/>
              <w:t>туганжирдэгенэ»</w:t>
            </w:r>
          </w:p>
        </w:tc>
        <w:tc>
          <w:tcPr>
            <w:tcW w:w="87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>7-10 лет</w:t>
            </w:r>
          </w:p>
        </w:tc>
        <w:tc>
          <w:tcPr>
            <w:tcW w:w="269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Хасаншина Зимфира Хамитовна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Харисов Ильназ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Эстрадный вокал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«Эх,гармуннар уйный белсэм»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 младшая группа – 7-10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Уразаева Ляйсан Камиловна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89063302522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Хасанова Азалия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детство», МБОУ «Гимназия №57»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Сольное исполнение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-т.н.п. «Эннэги»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(2,58)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Зайнуллина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     А.Т.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Хисамова Язиля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«Биилэр итек-читеклэр»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Шагиева Полина</w:t>
            </w:r>
          </w:p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«Матур булсын»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9 лет 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руководитель и педагог  Колтунова Татьяна Николаевна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Юсупова Айгуль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МАОУДО ДШИ №13 (т)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«Жэйнен аяз матур таннарында»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22"/>
                <w:szCs w:val="22"/>
              </w:rPr>
            </w:pPr>
            <w:r w:rsidRPr="00CF77BC">
              <w:rPr>
                <w:rStyle w:val="Bodytext2Spacing1pt"/>
                <w:sz w:val="22"/>
                <w:szCs w:val="22"/>
              </w:rPr>
              <w:t>7-10</w:t>
            </w:r>
            <w:r w:rsidRPr="00CF77BC">
              <w:rPr>
                <w:rStyle w:val="Bodytext2"/>
                <w:sz w:val="22"/>
                <w:szCs w:val="22"/>
              </w:rPr>
              <w:t xml:space="preserve"> лет</w:t>
            </w:r>
          </w:p>
          <w:p w:rsidR="00836D3D" w:rsidRPr="00CF77BC" w:rsidRDefault="00836D3D" w:rsidP="004052AB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sz w:val="22"/>
                <w:szCs w:val="22"/>
              </w:rPr>
            </w:pP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E24C6F" w:rsidTr="00836D3D">
        <w:tc>
          <w:tcPr>
            <w:tcW w:w="698" w:type="dxa"/>
          </w:tcPr>
          <w:p w:rsidR="00836D3D" w:rsidRPr="00E24C6F" w:rsidRDefault="00836D3D" w:rsidP="00194C13">
            <w:pPr>
              <w:numPr>
                <w:ilvl w:val="0"/>
                <w:numId w:val="3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0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Ямалиева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Динара</w:t>
            </w:r>
          </w:p>
        </w:tc>
        <w:tc>
          <w:tcPr>
            <w:tcW w:w="2690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г.Набережные Челны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КШ №49</w:t>
            </w:r>
          </w:p>
        </w:tc>
        <w:tc>
          <w:tcPr>
            <w:tcW w:w="1984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«Әбием-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әбикәем”</w:t>
            </w:r>
          </w:p>
        </w:tc>
        <w:tc>
          <w:tcPr>
            <w:tcW w:w="87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2 младшая</w:t>
            </w:r>
          </w:p>
        </w:tc>
        <w:tc>
          <w:tcPr>
            <w:tcW w:w="269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Никитина Светлана Владимировна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Закирова Назия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eastAsia="Calibri" w:hAnsi="Times New Roman" w:cs="Times New Roman"/>
                <w:color w:val="FF0000"/>
                <w:lang w:val="tt-RU"/>
              </w:rPr>
              <w:t>Рашитовна</w:t>
            </w:r>
          </w:p>
        </w:tc>
      </w:tr>
      <w:tr w:rsidR="00836D3D" w:rsidRPr="00CF77BC" w:rsidTr="00836D3D">
        <w:tc>
          <w:tcPr>
            <w:tcW w:w="11341" w:type="dxa"/>
            <w:gridSpan w:val="6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7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19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0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Средняя группа: 11-13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Дуэт «</w:t>
            </w:r>
            <w:r w:rsidRPr="00CF77BC">
              <w:rPr>
                <w:sz w:val="22"/>
                <w:szCs w:val="22"/>
                <w:lang w:val="en-US"/>
              </w:rPr>
              <w:t>OnLine</w:t>
            </w:r>
            <w:r w:rsidRPr="00CF77BC">
              <w:rPr>
                <w:sz w:val="22"/>
                <w:szCs w:val="22"/>
              </w:rPr>
              <w:t>»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НуриевРим,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Хайрутдинова Индира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МАУДО «ЦДТ №16 «Огниво»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Вокал-дуэт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«Кара кузлере»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Средняя группа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Горностаева Марина Егоровна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Дуэт Матулаева Азалия и Зарипов Равиль  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«Дуслар»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Вокальный ансамбль «Чулман кызлары»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школа искусств  №13 (татарская)»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Вокал (ансамбль)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Муз. Л.Батыр – Булгари, слова Н.Касимова «Гузэл жирем»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2.34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Юртаева Снежанна Юрьевна ()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Габуева Гульнара Ринатовна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Салимова Эльмира Гилемзяновна </w:t>
            </w:r>
          </w:p>
        </w:tc>
      </w:tr>
      <w:tr w:rsidR="00836D3D" w:rsidRPr="00E24C6F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E24C6F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Вокальный ансамбль мальчиков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МБОУ «Гимназия №2» им. М. Вахитова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Ансамбль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 xml:space="preserve">Песня: «Бу туган </w:t>
            </w: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җ</w:t>
            </w:r>
            <w:r w:rsidRPr="00E24C6F">
              <w:rPr>
                <w:rFonts w:ascii="Times New Roman" w:hAnsi="Times New Roman" w:cs="Times New Roman"/>
                <w:color w:val="FF0000"/>
              </w:rPr>
              <w:t>ир»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E24C6F">
              <w:rPr>
                <w:rFonts w:ascii="Times New Roman" w:hAnsi="Times New Roman" w:cs="Times New Roman"/>
                <w:color w:val="FF0000"/>
                <w:lang w:val="tt-RU"/>
              </w:rPr>
              <w:t>14лет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 xml:space="preserve">Зайнуллина 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А.Т.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590EEE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Вокальный ансамбль «Елмай»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МАУДО «Дом детского творчества №15»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590EEE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Вокал ансамбль</w:t>
            </w:r>
          </w:p>
          <w:p w:rsidR="00836D3D" w:rsidRPr="00590EEE" w:rsidRDefault="00836D3D" w:rsidP="003F6A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«Яшәр  идем»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>Средняя группа</w:t>
            </w:r>
          </w:p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t xml:space="preserve"> (11-</w:t>
            </w:r>
            <w:r w:rsidRPr="00590EEE">
              <w:rPr>
                <w:rFonts w:ascii="Times New Roman" w:hAnsi="Times New Roman" w:cs="Times New Roman"/>
              </w:rPr>
              <w:lastRenderedPageBreak/>
              <w:t>13лет)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590EEE" w:rsidRDefault="00836D3D" w:rsidP="003F6A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0EEE">
              <w:rPr>
                <w:rFonts w:ascii="Times New Roman" w:hAnsi="Times New Roman" w:cs="Times New Roman"/>
              </w:rPr>
              <w:lastRenderedPageBreak/>
              <w:t>Валиуллина Лилия Ильфатовна</w:t>
            </w: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F2DBDB" w:themeFill="accent2" w:themeFillTint="33"/>
          </w:tcPr>
          <w:p w:rsidR="00836D3D" w:rsidRPr="00CF77BC" w:rsidRDefault="00836D3D" w:rsidP="003F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lastRenderedPageBreak/>
              <w:t>Средняя группа: 11-13 лет</w:t>
            </w:r>
          </w:p>
          <w:p w:rsidR="00836D3D" w:rsidRPr="00CF77BC" w:rsidRDefault="00836D3D" w:rsidP="003F6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Равзетдинов Камиль</w:t>
            </w:r>
          </w:p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«Эх, алмагачлары»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  <w:lang w:val="tt-RU"/>
              </w:rPr>
            </w:pPr>
            <w:r w:rsidRPr="00CF77BC">
              <w:rPr>
                <w:sz w:val="22"/>
                <w:szCs w:val="22"/>
              </w:rPr>
              <w:t>руководитель и педагог  Колтунова Татьяна Николаевна</w:t>
            </w:r>
          </w:p>
        </w:tc>
      </w:tr>
      <w:tr w:rsidR="00836D3D" w:rsidRPr="00CF77BC" w:rsidTr="00836D3D">
        <w:trPr>
          <w:trHeight w:val="692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Нуртдинова Камиля</w:t>
            </w:r>
          </w:p>
        </w:tc>
        <w:tc>
          <w:tcPr>
            <w:tcW w:w="2690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Вокально образцовое обьединение «Зимфиринки»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Вокал.соло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Жыйдым жилэк. – 3,30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Хасаншина Земфира Хамитовна 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Дерябина Милана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Фонд поддержки и развития детского творчества «Счастливое детство»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«Туган илем», муз.и сл. Л.Хузияхметовой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11лет</w:t>
            </w:r>
          </w:p>
        </w:tc>
        <w:tc>
          <w:tcPr>
            <w:tcW w:w="2693" w:type="dxa"/>
          </w:tcPr>
          <w:p w:rsidR="00836D3D" w:rsidRPr="00CF77BC" w:rsidRDefault="00836D3D" w:rsidP="00857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Зайнуллина  А.Т.</w:t>
            </w:r>
          </w:p>
        </w:tc>
      </w:tr>
      <w:tr w:rsidR="00836D3D" w:rsidRPr="00CF77BC" w:rsidTr="00836D3D">
        <w:trPr>
          <w:trHeight w:val="689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Мингалеева Лиана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«Гармунчыга»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3.42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770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Хусаинов Айнур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«Уйна, гармун»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696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Сафина Диана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«Умырзая»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779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Мухаметшина Зарина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Эстрадная вокальная студия «</w:t>
            </w:r>
            <w:r w:rsidRPr="00CF77BC">
              <w:rPr>
                <w:rFonts w:ascii="Times New Roman" w:hAnsi="Times New Roman" w:cs="Times New Roman"/>
                <w:lang w:val="en-US"/>
              </w:rPr>
              <w:t>NON</w:t>
            </w:r>
            <w:r w:rsidRPr="00CF77BC">
              <w:rPr>
                <w:rFonts w:ascii="Times New Roman" w:hAnsi="Times New Roman" w:cs="Times New Roman"/>
              </w:rPr>
              <w:t>-</w:t>
            </w:r>
            <w:r w:rsidRPr="00CF77BC">
              <w:rPr>
                <w:rFonts w:ascii="Times New Roman" w:hAnsi="Times New Roman" w:cs="Times New Roman"/>
                <w:lang w:val="en-US"/>
              </w:rPr>
              <w:t>STOP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МАУК ДДН «Родник»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«Жырларым дусларыма»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Закирова Татьяна Плехановна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Фархетдинова Диляра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МАУДО «Детская музыкальная школа №5»,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</w:rPr>
              <w:t xml:space="preserve"> «</w:t>
            </w:r>
            <w:r w:rsidRPr="00CF77BC">
              <w:rPr>
                <w:rFonts w:ascii="Times New Roman" w:hAnsi="Times New Roman" w:cs="Times New Roman"/>
                <w:lang w:val="tt-RU"/>
              </w:rPr>
              <w:t>Гармун алыйк эле, дускай</w:t>
            </w:r>
            <w:r w:rsidRPr="00CF77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Средняя группа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 xml:space="preserve">Фалахеева </w:t>
            </w:r>
            <w:r w:rsidRPr="00CF77BC">
              <w:rPr>
                <w:rFonts w:ascii="Times New Roman" w:hAnsi="Times New Roman" w:cs="Times New Roman"/>
              </w:rPr>
              <w:t>Эльмира Владиславовна,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834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857AC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Хамадиева Лейсан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школа искусств №13(т.) г.Набережные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«Оча курмэ»3 мин.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Средняяя 13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Муравьева Юлия Геннадьевна</w:t>
            </w: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342E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ВалиеваМалика</w:t>
            </w:r>
          </w:p>
        </w:tc>
        <w:tc>
          <w:tcPr>
            <w:tcW w:w="2690" w:type="dxa"/>
          </w:tcPr>
          <w:p w:rsidR="00836D3D" w:rsidRPr="00CF77BC" w:rsidRDefault="00836D3D" w:rsidP="00857AC5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  <w:bCs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«Авылмоны»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Средняя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Салимова Эльмира Гилемзяновна</w:t>
            </w:r>
          </w:p>
        </w:tc>
      </w:tr>
      <w:tr w:rsidR="00836D3D" w:rsidRPr="00CF77BC" w:rsidTr="00836D3D">
        <w:trPr>
          <w:trHeight w:val="705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Ишалина Айсылу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МАОУДО ДШИ №13 (т)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«Туган жиреем» </w:t>
            </w:r>
          </w:p>
        </w:tc>
        <w:tc>
          <w:tcPr>
            <w:tcW w:w="873" w:type="dxa"/>
          </w:tcPr>
          <w:p w:rsidR="00836D3D" w:rsidRPr="00CF77BC" w:rsidRDefault="00836D3D" w:rsidP="00857AC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sz w:val="22"/>
                <w:szCs w:val="22"/>
              </w:rPr>
            </w:pPr>
            <w:r w:rsidRPr="00CF77BC">
              <w:rPr>
                <w:rStyle w:val="Bodytext2Spacing1pt"/>
                <w:sz w:val="22"/>
                <w:szCs w:val="22"/>
              </w:rPr>
              <w:t>11-13</w:t>
            </w:r>
            <w:r w:rsidRPr="00CF77BC">
              <w:rPr>
                <w:rStyle w:val="Bodytext2"/>
                <w:sz w:val="22"/>
                <w:szCs w:val="22"/>
              </w:rPr>
              <w:t xml:space="preserve">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CF77BC" w:rsidTr="00836D3D">
        <w:trPr>
          <w:trHeight w:val="787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Хусаенова Алина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МАОУДО ДШИ №13 (т)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«Хэр кемнен дэ хакы бар» 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36D3D" w:rsidRPr="00CF77BC" w:rsidRDefault="00836D3D" w:rsidP="00857AC5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sz w:val="22"/>
                <w:szCs w:val="22"/>
              </w:rPr>
            </w:pPr>
            <w:r w:rsidRPr="00CF77BC">
              <w:rPr>
                <w:rStyle w:val="Bodytext2Spacing1pt"/>
                <w:sz w:val="22"/>
                <w:szCs w:val="22"/>
              </w:rPr>
              <w:t>11-13</w:t>
            </w:r>
            <w:r w:rsidRPr="00CF77BC">
              <w:rPr>
                <w:rStyle w:val="Bodytext2"/>
                <w:sz w:val="22"/>
                <w:szCs w:val="22"/>
              </w:rPr>
              <w:t xml:space="preserve">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Гусманова Лейсан Салимяновна</w:t>
            </w:r>
          </w:p>
        </w:tc>
      </w:tr>
      <w:tr w:rsidR="00836D3D" w:rsidRPr="00E24C6F" w:rsidTr="00836D3D">
        <w:trPr>
          <w:trHeight w:val="1050"/>
        </w:trPr>
        <w:tc>
          <w:tcPr>
            <w:tcW w:w="698" w:type="dxa"/>
          </w:tcPr>
          <w:p w:rsidR="00836D3D" w:rsidRPr="00E24C6F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03" w:type="dxa"/>
          </w:tcPr>
          <w:p w:rsidR="00836D3D" w:rsidRPr="00E24C6F" w:rsidRDefault="00836D3D" w:rsidP="00342E90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Марданшина Луиза</w:t>
            </w:r>
          </w:p>
        </w:tc>
        <w:tc>
          <w:tcPr>
            <w:tcW w:w="2690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</w:pP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МБДОУ</w:t>
            </w:r>
            <w:r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 xml:space="preserve"> 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24C6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г.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Набережные</w:t>
            </w:r>
          </w:p>
          <w:p w:rsidR="00836D3D" w:rsidRPr="00E24C6F" w:rsidRDefault="00836D3D" w:rsidP="004052AB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Челны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  </w:t>
            </w:r>
            <w:r w:rsidRPr="00E24C6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«</w:t>
            </w: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Средняя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</w:p>
          <w:p w:rsidR="00836D3D" w:rsidRPr="00E24C6F" w:rsidRDefault="00836D3D" w:rsidP="00857AC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общеобразовательная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школа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24C6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№</w:t>
            </w: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30</w:t>
            </w:r>
            <w:r w:rsidRPr="00E24C6F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»</w:t>
            </w:r>
          </w:p>
        </w:tc>
        <w:tc>
          <w:tcPr>
            <w:tcW w:w="1984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песня «Энием»,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E24C6F">
              <w:rPr>
                <w:rFonts w:ascii="Times New Roman" w:hAnsi="Times New Roman" w:cs="Times New Roman"/>
                <w:bCs/>
                <w:color w:val="FF0000"/>
                <w:shd w:val="clear" w:color="auto" w:fill="FFFFFF"/>
              </w:rPr>
              <w:t>2:56</w:t>
            </w:r>
          </w:p>
        </w:tc>
        <w:tc>
          <w:tcPr>
            <w:tcW w:w="87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 xml:space="preserve">Средняя группа 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13 лет</w:t>
            </w:r>
          </w:p>
        </w:tc>
        <w:tc>
          <w:tcPr>
            <w:tcW w:w="2693" w:type="dxa"/>
          </w:tcPr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 xml:space="preserve">Белоусова 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Светлана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Александровна</w:t>
            </w:r>
          </w:p>
          <w:p w:rsidR="00836D3D" w:rsidRPr="00E24C6F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36D3D" w:rsidRPr="00CF77BC" w:rsidTr="00836D3D">
        <w:trPr>
          <w:trHeight w:val="1050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Ильясова Аделина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№2», г. Набережные Челны.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 – соло, </w:t>
            </w:r>
            <w:r w:rsidRPr="00CF77BC">
              <w:rPr>
                <w:rFonts w:ascii="Times New Roman" w:hAnsi="Times New Roman" w:cs="Times New Roman"/>
              </w:rPr>
              <w:br/>
              <w:t xml:space="preserve"> «Бэхетем йозагы»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3:47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Средняя группа –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>11 – 13 лет.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lastRenderedPageBreak/>
              <w:t>Хабибуллина Алина Марсовна,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F2DBDB" w:themeFill="accent2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lastRenderedPageBreak/>
              <w:t>Старшая группа: 14-18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ансамбль</w:t>
            </w:r>
          </w:p>
        </w:tc>
      </w:tr>
      <w:tr w:rsidR="00836D3D" w:rsidRPr="00E24C6F" w:rsidTr="00836D3D">
        <w:tc>
          <w:tcPr>
            <w:tcW w:w="698" w:type="dxa"/>
          </w:tcPr>
          <w:p w:rsidR="00836D3D" w:rsidRPr="00E24C6F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403" w:type="dxa"/>
          </w:tcPr>
          <w:p w:rsidR="00836D3D" w:rsidRPr="00E24C6F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Дуэт «Хаял» (Ильясова Алина, Хлихотовская Людмила)</w:t>
            </w:r>
          </w:p>
        </w:tc>
        <w:tc>
          <w:tcPr>
            <w:tcW w:w="2690" w:type="dxa"/>
          </w:tcPr>
          <w:p w:rsidR="00836D3D" w:rsidRPr="00E24C6F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МАОУ «СОШ №40 с углубленным изучением отдельных предметов»</w:t>
            </w:r>
          </w:p>
        </w:tc>
        <w:tc>
          <w:tcPr>
            <w:tcW w:w="1984" w:type="dxa"/>
          </w:tcPr>
          <w:p w:rsidR="00836D3D" w:rsidRPr="00E24C6F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Вокал-ансамбль</w:t>
            </w:r>
          </w:p>
          <w:p w:rsidR="00836D3D" w:rsidRPr="00E24C6F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73" w:type="dxa"/>
          </w:tcPr>
          <w:p w:rsidR="00836D3D" w:rsidRPr="00E24C6F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>Старшая группа (16 лет)</w:t>
            </w:r>
          </w:p>
        </w:tc>
        <w:tc>
          <w:tcPr>
            <w:tcW w:w="2693" w:type="dxa"/>
          </w:tcPr>
          <w:p w:rsidR="00836D3D" w:rsidRPr="00E24C6F" w:rsidRDefault="00836D3D" w:rsidP="00194C13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E24C6F">
              <w:rPr>
                <w:rFonts w:ascii="Times New Roman" w:hAnsi="Times New Roman" w:cs="Times New Roman"/>
                <w:color w:val="FF0000"/>
              </w:rPr>
              <w:t xml:space="preserve">Михеева Любовь Александровна   </w:t>
            </w:r>
          </w:p>
        </w:tc>
      </w:tr>
      <w:tr w:rsidR="00836D3D" w:rsidRPr="00CF77BC" w:rsidTr="00836D3D"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Чернова Диана,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Корнилова Анастасия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 г. Набережные Челны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Style w:val="Bodytext2"/>
                <w:rFonts w:ascii="Times New Roman" w:hAnsi="Times New Roman" w:cs="Times New Roman"/>
              </w:rPr>
            </w:pPr>
            <w:r w:rsidRPr="00CF77BC">
              <w:rPr>
                <w:rStyle w:val="Bodytext2"/>
                <w:rFonts w:ascii="Times New Roman" w:hAnsi="Times New Roman" w:cs="Times New Roman"/>
              </w:rPr>
              <w:t>дуэт</w:t>
            </w:r>
          </w:p>
          <w:p w:rsidR="00836D3D" w:rsidRPr="00CF77BC" w:rsidRDefault="00836D3D" w:rsidP="004052AB">
            <w:pPr>
              <w:tabs>
                <w:tab w:val="left" w:pos="498"/>
              </w:tabs>
              <w:spacing w:after="0" w:line="240" w:lineRule="auto"/>
              <w:rPr>
                <w:rStyle w:val="Bodytext2"/>
                <w:rFonts w:ascii="Times New Roman" w:hAnsi="Times New Roman" w:cs="Times New Roman"/>
              </w:rPr>
            </w:pPr>
            <w:r w:rsidRPr="00CF77BC">
              <w:rPr>
                <w:rStyle w:val="Bodytext2"/>
                <w:rFonts w:ascii="Times New Roman" w:hAnsi="Times New Roman" w:cs="Times New Roman"/>
              </w:rPr>
              <w:t>из репертуара ансамбля «Зилэйлэ»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rStyle w:val="Bodytext2"/>
                <w:rFonts w:eastAsia="Calibri"/>
                <w:sz w:val="22"/>
                <w:szCs w:val="22"/>
              </w:rPr>
            </w:pPr>
            <w:r w:rsidRPr="00CF77BC">
              <w:rPr>
                <w:rStyle w:val="Bodytext2"/>
                <w:rFonts w:eastAsia="Calibri"/>
                <w:sz w:val="22"/>
                <w:szCs w:val="22"/>
              </w:rPr>
              <w:t>14-18 лет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7BC">
              <w:rPr>
                <w:rFonts w:ascii="Times New Roman" w:eastAsia="Times New Roman" w:hAnsi="Times New Roman" w:cs="Times New Roman"/>
              </w:rPr>
              <w:t>Сергеева Венера Муллахметовна</w:t>
            </w:r>
          </w:p>
          <w:p w:rsidR="00836D3D" w:rsidRPr="00CF77BC" w:rsidRDefault="00836D3D" w:rsidP="00860620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F2DBDB" w:themeFill="accent2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Старшая группа: 14-18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Ахметшина Диана</w:t>
            </w:r>
          </w:p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«Жидегэн чишмэ»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руководитель и педагог  Колтунова Татьяна Николаевна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Гильманова Алина</w:t>
            </w:r>
          </w:p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p1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МАУ ДО «ДШИ№7» г. Набережные Челны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«Эбием коймаклары» 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руководитель и педагог  Колтунова Татьяна Николаевна</w:t>
            </w: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Хамидуллина Исламия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МАУДО «ДШИ №13(Татарская)» г. Набережные Челны 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вокал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«Олы юлнын тузаны»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ind w:left="34"/>
              <w:rPr>
                <w:rFonts w:eastAsiaTheme="minorHAnsi"/>
                <w:sz w:val="22"/>
                <w:szCs w:val="22"/>
                <w:lang w:eastAsia="en-US"/>
              </w:rPr>
            </w:pPr>
            <w:r w:rsidRPr="00CF77BC">
              <w:rPr>
                <w:rFonts w:eastAsiaTheme="minorHAnsi"/>
                <w:sz w:val="22"/>
                <w:szCs w:val="22"/>
                <w:lang w:eastAsia="en-US"/>
              </w:rPr>
              <w:t>14-18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Камалова Диляра Азгамовна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280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Идиятуллина Алина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Эстрадный вокал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«Ике кулдэ»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Старшая группа – 14-18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Макушина Ольга Ярославовна </w:t>
            </w: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8606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Хаертдинова Диляра-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Детская музыкальная школа №6 им.С.Сайдашева 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Эстрадный вокал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«Эх, бу донья-куласа» 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Старшая группа – 14-18 лет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Уразаева Ляйсан Камиловна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Мугтасимова Аделя.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№2», г. Набережные Челны.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 «Элдермешке»,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3:50.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Старшая группа: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14 – 18.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Хабибуллина Алина Марсовна,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rPr>
          <w:trHeight w:val="522"/>
        </w:trPr>
        <w:tc>
          <w:tcPr>
            <w:tcW w:w="698" w:type="dxa"/>
            <w:tcBorders>
              <w:bottom w:val="single" w:sz="4" w:space="0" w:color="auto"/>
            </w:tcBorders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Шакирова Альмира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МАУДО «Детская музыкальная школа №2», г. Набережные Челны.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br/>
              <w:t>«Аксылу жыры» , 3:10.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Старшая группа 14 – 18.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Хабибуллина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Алина Марсовна,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11341" w:type="dxa"/>
            <w:gridSpan w:val="6"/>
            <w:shd w:val="clear" w:color="auto" w:fill="F2DBDB" w:themeFill="accent2" w:themeFillTint="33"/>
          </w:tcPr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Взрослые до 25 лет</w:t>
            </w:r>
          </w:p>
          <w:p w:rsidR="00836D3D" w:rsidRPr="00CF77BC" w:rsidRDefault="00836D3D" w:rsidP="00194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tt-RU"/>
              </w:rPr>
            </w:pPr>
            <w:r w:rsidRPr="00CF77BC">
              <w:rPr>
                <w:rFonts w:ascii="Times New Roman" w:eastAsia="Times New Roman" w:hAnsi="Times New Roman" w:cs="Times New Roman"/>
                <w:b/>
                <w:i/>
                <w:lang w:val="tt-RU"/>
              </w:rPr>
              <w:t>Вокал – соло</w:t>
            </w:r>
          </w:p>
        </w:tc>
      </w:tr>
      <w:tr w:rsidR="00836D3D" w:rsidRPr="00080024" w:rsidTr="00836D3D">
        <w:tc>
          <w:tcPr>
            <w:tcW w:w="698" w:type="dxa"/>
          </w:tcPr>
          <w:p w:rsidR="00836D3D" w:rsidRPr="00080024" w:rsidRDefault="00836D3D" w:rsidP="003F6A4A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3" w:type="dxa"/>
          </w:tcPr>
          <w:p w:rsidR="00836D3D" w:rsidRPr="00080024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0024">
              <w:rPr>
                <w:rFonts w:ascii="Times New Roman" w:eastAsia="Calibri" w:hAnsi="Times New Roman" w:cs="Times New Roman"/>
                <w:lang w:eastAsia="ru-RU"/>
              </w:rPr>
              <w:t>Салимгараева Алина</w:t>
            </w:r>
          </w:p>
        </w:tc>
        <w:tc>
          <w:tcPr>
            <w:tcW w:w="2690" w:type="dxa"/>
          </w:tcPr>
          <w:p w:rsidR="00836D3D" w:rsidRPr="00080024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0024">
              <w:rPr>
                <w:rFonts w:ascii="Times New Roman" w:eastAsia="Calibri" w:hAnsi="Times New Roman" w:cs="Times New Roman"/>
                <w:lang w:eastAsia="ru-RU"/>
              </w:rPr>
              <w:t>МАУДО «Дом детского творчества №15»</w:t>
            </w:r>
          </w:p>
        </w:tc>
        <w:tc>
          <w:tcPr>
            <w:tcW w:w="1984" w:type="dxa"/>
          </w:tcPr>
          <w:p w:rsidR="00836D3D" w:rsidRPr="00080024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0024">
              <w:rPr>
                <w:rFonts w:ascii="Times New Roman" w:eastAsia="Calibri" w:hAnsi="Times New Roman" w:cs="Times New Roman"/>
                <w:lang w:eastAsia="ru-RU"/>
              </w:rPr>
              <w:t>Татарская народная песня «Олы юлның тузаны»</w:t>
            </w:r>
          </w:p>
        </w:tc>
        <w:tc>
          <w:tcPr>
            <w:tcW w:w="873" w:type="dxa"/>
          </w:tcPr>
          <w:p w:rsidR="00836D3D" w:rsidRPr="00080024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0024">
              <w:rPr>
                <w:rFonts w:ascii="Times New Roman" w:eastAsia="Calibri" w:hAnsi="Times New Roman" w:cs="Times New Roman"/>
                <w:lang w:eastAsia="ru-RU"/>
              </w:rPr>
              <w:t>Взрослые</w:t>
            </w:r>
          </w:p>
          <w:p w:rsidR="00836D3D" w:rsidRPr="00080024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0024">
              <w:rPr>
                <w:rFonts w:ascii="Times New Roman" w:eastAsia="Calibri" w:hAnsi="Times New Roman" w:cs="Times New Roman"/>
                <w:lang w:eastAsia="ru-RU"/>
              </w:rPr>
              <w:t>(21лет)</w:t>
            </w:r>
          </w:p>
        </w:tc>
        <w:tc>
          <w:tcPr>
            <w:tcW w:w="2693" w:type="dxa"/>
          </w:tcPr>
          <w:p w:rsidR="00836D3D" w:rsidRPr="00080024" w:rsidRDefault="00836D3D" w:rsidP="003F6A4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80024">
              <w:rPr>
                <w:rFonts w:ascii="Times New Roman" w:eastAsia="Calibri" w:hAnsi="Times New Roman" w:cs="Times New Roman"/>
                <w:lang w:eastAsia="ru-RU"/>
              </w:rPr>
              <w:t>Валиуллина Лилия Ильфатовна</w:t>
            </w:r>
          </w:p>
        </w:tc>
        <w:bookmarkStart w:id="1" w:name="_GoBack"/>
        <w:bookmarkEnd w:id="1"/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Ибрагимов Ильнур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ГАПОУ </w:t>
            </w:r>
            <w:r w:rsidRPr="00CF77BC">
              <w:rPr>
                <w:sz w:val="22"/>
                <w:szCs w:val="22"/>
              </w:rPr>
              <w:lastRenderedPageBreak/>
              <w:t>«Набережночелнинский педагогический колледж»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lastRenderedPageBreak/>
              <w:t xml:space="preserve"> «Сандугач»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Взрос</w:t>
            </w:r>
            <w:r w:rsidRPr="00CF77BC">
              <w:rPr>
                <w:sz w:val="22"/>
                <w:szCs w:val="22"/>
              </w:rPr>
              <w:lastRenderedPageBreak/>
              <w:t>лая группа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lastRenderedPageBreak/>
              <w:t xml:space="preserve">Горностаева Марина </w:t>
            </w:r>
            <w:r w:rsidRPr="00CF77BC">
              <w:rPr>
                <w:sz w:val="22"/>
                <w:szCs w:val="22"/>
              </w:rPr>
              <w:lastRenderedPageBreak/>
              <w:t>Егоровна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Усачева Диана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ГАПОУ «Набережночелнинский педагогический колледж»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 xml:space="preserve"> «Кубэлэк»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Взрослая группа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  <w:r w:rsidRPr="00CF77BC">
              <w:rPr>
                <w:sz w:val="22"/>
                <w:szCs w:val="22"/>
              </w:rPr>
              <w:t>Горностаева Марина Егоровна</w:t>
            </w:r>
          </w:p>
          <w:p w:rsidR="00836D3D" w:rsidRPr="00CF77BC" w:rsidRDefault="00836D3D" w:rsidP="004052AB">
            <w:pPr>
              <w:pStyle w:val="a8"/>
              <w:rPr>
                <w:sz w:val="22"/>
                <w:szCs w:val="22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F77BC">
              <w:rPr>
                <w:rFonts w:ascii="Times New Roman" w:hAnsi="Times New Roman" w:cs="Times New Roman"/>
                <w:lang w:val="tt-RU"/>
              </w:rPr>
              <w:t>Фалахеева Эльмира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 xml:space="preserve">МАУДО «Детская музыкальная школа №5», 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т.х.ж.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«Сахралар»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36D3D" w:rsidRPr="00CF77BC" w:rsidTr="00836D3D">
        <w:tc>
          <w:tcPr>
            <w:tcW w:w="698" w:type="dxa"/>
          </w:tcPr>
          <w:p w:rsidR="00836D3D" w:rsidRPr="00CF77BC" w:rsidRDefault="00836D3D" w:rsidP="00850878">
            <w:pPr>
              <w:numPr>
                <w:ilvl w:val="0"/>
                <w:numId w:val="40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 xml:space="preserve">Гайсина Рамиля Рамилевна </w:t>
            </w:r>
          </w:p>
        </w:tc>
        <w:tc>
          <w:tcPr>
            <w:tcW w:w="2690" w:type="dxa"/>
          </w:tcPr>
          <w:p w:rsidR="00836D3D" w:rsidRPr="00CF77BC" w:rsidRDefault="00836D3D" w:rsidP="004052AB">
            <w:pPr>
              <w:pStyle w:val="ac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МАУДО «Детская музыкальная школа №2».г.Набережные Челны.</w:t>
            </w:r>
          </w:p>
          <w:p w:rsidR="00836D3D" w:rsidRPr="00CF77BC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Вокал-соло</w:t>
            </w:r>
          </w:p>
          <w:p w:rsidR="00836D3D" w:rsidRPr="00CF77BC" w:rsidRDefault="00836D3D" w:rsidP="0075638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Р.Яхин «Не срывай для меня весенние цветы».3 минуты</w:t>
            </w:r>
          </w:p>
        </w:tc>
        <w:tc>
          <w:tcPr>
            <w:tcW w:w="87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Взрослые до 25 лет.</w:t>
            </w:r>
          </w:p>
        </w:tc>
        <w:tc>
          <w:tcPr>
            <w:tcW w:w="2693" w:type="dxa"/>
          </w:tcPr>
          <w:p w:rsidR="00836D3D" w:rsidRPr="00CF77BC" w:rsidRDefault="00836D3D" w:rsidP="004052A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F77BC">
              <w:rPr>
                <w:rFonts w:ascii="Times New Roman" w:eastAsia="Calibri" w:hAnsi="Times New Roman" w:cs="Times New Roman"/>
                <w:lang w:eastAsia="ru-RU"/>
              </w:rPr>
              <w:t>Алиева Севда Назимовна (Концертмейстер)</w:t>
            </w:r>
          </w:p>
        </w:tc>
      </w:tr>
    </w:tbl>
    <w:p w:rsidR="009163E6" w:rsidRPr="00CF77BC" w:rsidRDefault="009163E6" w:rsidP="004052A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9163E6" w:rsidRPr="00CF77BC" w:rsidSect="00836D3D">
      <w:footerReference w:type="default" r:id="rId9"/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F60" w:rsidRDefault="00635F60">
      <w:r>
        <w:separator/>
      </w:r>
    </w:p>
  </w:endnote>
  <w:endnote w:type="continuationSeparator" w:id="1">
    <w:p w:rsidR="00635F60" w:rsidRDefault="00635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5177"/>
      <w:docPartObj>
        <w:docPartGallery w:val="Page Numbers (Bottom of Page)"/>
        <w:docPartUnique/>
      </w:docPartObj>
    </w:sdtPr>
    <w:sdtContent>
      <w:p w:rsidR="007535A6" w:rsidRDefault="007535A6">
        <w:pPr>
          <w:pStyle w:val="a5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7535A6" w:rsidRDefault="007535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F60" w:rsidRDefault="00635F60">
      <w:r>
        <w:separator/>
      </w:r>
    </w:p>
  </w:footnote>
  <w:footnote w:type="continuationSeparator" w:id="1">
    <w:p w:rsidR="00635F60" w:rsidRDefault="00635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>
    <w:nsid w:val="00F2025C"/>
    <w:multiLevelType w:val="hybridMultilevel"/>
    <w:tmpl w:val="2BB042BC"/>
    <w:lvl w:ilvl="0" w:tplc="0419000F">
      <w:start w:val="1"/>
      <w:numFmt w:val="decimal"/>
      <w:lvlText w:val="%1."/>
      <w:lvlJc w:val="left"/>
      <w:pPr>
        <w:tabs>
          <w:tab w:val="num" w:pos="817"/>
        </w:tabs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4C5F12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6D7F1C"/>
    <w:multiLevelType w:val="hybridMultilevel"/>
    <w:tmpl w:val="C232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23823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9E5269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8C763C9"/>
    <w:multiLevelType w:val="hybridMultilevel"/>
    <w:tmpl w:val="E3468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9070C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A44035"/>
    <w:multiLevelType w:val="hybridMultilevel"/>
    <w:tmpl w:val="0F6AB7FE"/>
    <w:lvl w:ilvl="0" w:tplc="4A16C04E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3E73174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B7011E"/>
    <w:multiLevelType w:val="hybridMultilevel"/>
    <w:tmpl w:val="D862C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CB3E7E"/>
    <w:multiLevelType w:val="hybridMultilevel"/>
    <w:tmpl w:val="FA76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F713E"/>
    <w:multiLevelType w:val="hybridMultilevel"/>
    <w:tmpl w:val="F3BAC7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42234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8A01B0"/>
    <w:multiLevelType w:val="hybridMultilevel"/>
    <w:tmpl w:val="7A42A5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14C22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957D3C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0F0A30"/>
    <w:multiLevelType w:val="hybridMultilevel"/>
    <w:tmpl w:val="ACA81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867EB9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97A2CD8"/>
    <w:multiLevelType w:val="hybridMultilevel"/>
    <w:tmpl w:val="68AE4754"/>
    <w:lvl w:ilvl="0" w:tplc="34F85D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A431C2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4B2F2F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DA94214"/>
    <w:multiLevelType w:val="hybridMultilevel"/>
    <w:tmpl w:val="91AA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670FD"/>
    <w:multiLevelType w:val="hybridMultilevel"/>
    <w:tmpl w:val="4650DB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B578C2"/>
    <w:multiLevelType w:val="hybridMultilevel"/>
    <w:tmpl w:val="D862C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72F2B05"/>
    <w:multiLevelType w:val="hybridMultilevel"/>
    <w:tmpl w:val="ECDC6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EC2B68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2985007"/>
    <w:multiLevelType w:val="hybridMultilevel"/>
    <w:tmpl w:val="B39E4358"/>
    <w:lvl w:ilvl="0" w:tplc="62DE7A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4243A39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8283BFF"/>
    <w:multiLevelType w:val="hybridMultilevel"/>
    <w:tmpl w:val="0FF21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314958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9120EF"/>
    <w:multiLevelType w:val="hybridMultilevel"/>
    <w:tmpl w:val="9490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9F3FAE"/>
    <w:multiLevelType w:val="hybridMultilevel"/>
    <w:tmpl w:val="D862C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A3964B2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AC83C3F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C82140A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092B55"/>
    <w:multiLevelType w:val="hybridMultilevel"/>
    <w:tmpl w:val="AEC8E392"/>
    <w:lvl w:ilvl="0" w:tplc="5B38D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F3A5D8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F48799C"/>
    <w:multiLevelType w:val="hybridMultilevel"/>
    <w:tmpl w:val="5D6EA4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3B626F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58F3DE8"/>
    <w:multiLevelType w:val="hybridMultilevel"/>
    <w:tmpl w:val="93ACC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5BF7CE8"/>
    <w:multiLevelType w:val="hybridMultilevel"/>
    <w:tmpl w:val="D862C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6B43C4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AD35253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33"/>
  </w:num>
  <w:num w:numId="3">
    <w:abstractNumId w:val="26"/>
  </w:num>
  <w:num w:numId="4">
    <w:abstractNumId w:val="13"/>
  </w:num>
  <w:num w:numId="5">
    <w:abstractNumId w:val="20"/>
  </w:num>
  <w:num w:numId="6">
    <w:abstractNumId w:val="28"/>
  </w:num>
  <w:num w:numId="7">
    <w:abstractNumId w:val="37"/>
  </w:num>
  <w:num w:numId="8">
    <w:abstractNumId w:val="4"/>
  </w:num>
  <w:num w:numId="9">
    <w:abstractNumId w:val="1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2"/>
  </w:num>
  <w:num w:numId="13">
    <w:abstractNumId w:val="25"/>
  </w:num>
  <w:num w:numId="14">
    <w:abstractNumId w:val="42"/>
  </w:num>
  <w:num w:numId="15">
    <w:abstractNumId w:val="35"/>
  </w:num>
  <w:num w:numId="16">
    <w:abstractNumId w:val="43"/>
  </w:num>
  <w:num w:numId="17">
    <w:abstractNumId w:val="29"/>
  </w:num>
  <w:num w:numId="18">
    <w:abstractNumId w:val="14"/>
  </w:num>
  <w:num w:numId="19">
    <w:abstractNumId w:val="36"/>
  </w:num>
  <w:num w:numId="20">
    <w:abstractNumId w:val="19"/>
  </w:num>
  <w:num w:numId="21">
    <w:abstractNumId w:val="27"/>
  </w:num>
  <w:num w:numId="22">
    <w:abstractNumId w:val="3"/>
  </w:num>
  <w:num w:numId="23">
    <w:abstractNumId w:val="31"/>
  </w:num>
  <w:num w:numId="24">
    <w:abstractNumId w:val="22"/>
  </w:num>
  <w:num w:numId="25">
    <w:abstractNumId w:val="1"/>
  </w:num>
  <w:num w:numId="26">
    <w:abstractNumId w:val="10"/>
  </w:num>
  <w:num w:numId="27">
    <w:abstractNumId w:val="7"/>
  </w:num>
  <w:num w:numId="28">
    <w:abstractNumId w:val="34"/>
  </w:num>
  <w:num w:numId="29">
    <w:abstractNumId w:val="41"/>
  </w:num>
  <w:num w:numId="30">
    <w:abstractNumId w:val="24"/>
  </w:num>
  <w:num w:numId="31">
    <w:abstractNumId w:val="12"/>
  </w:num>
  <w:num w:numId="32">
    <w:abstractNumId w:val="38"/>
  </w:num>
  <w:num w:numId="33">
    <w:abstractNumId w:val="11"/>
  </w:num>
  <w:num w:numId="34">
    <w:abstractNumId w:val="8"/>
  </w:num>
  <w:num w:numId="35">
    <w:abstractNumId w:val="0"/>
  </w:num>
  <w:num w:numId="36">
    <w:abstractNumId w:val="30"/>
  </w:num>
  <w:num w:numId="37">
    <w:abstractNumId w:val="39"/>
  </w:num>
  <w:num w:numId="38">
    <w:abstractNumId w:val="21"/>
  </w:num>
  <w:num w:numId="39">
    <w:abstractNumId w:val="2"/>
  </w:num>
  <w:num w:numId="40">
    <w:abstractNumId w:val="5"/>
  </w:num>
  <w:num w:numId="41">
    <w:abstractNumId w:val="17"/>
  </w:num>
  <w:num w:numId="42">
    <w:abstractNumId w:val="15"/>
  </w:num>
  <w:num w:numId="43">
    <w:abstractNumId w:val="40"/>
  </w:num>
  <w:num w:numId="44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attachedTemplate r:id="rId1"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4E0027"/>
    <w:rsid w:val="000035A6"/>
    <w:rsid w:val="00004189"/>
    <w:rsid w:val="00004758"/>
    <w:rsid w:val="00006AE3"/>
    <w:rsid w:val="0001651E"/>
    <w:rsid w:val="000220D5"/>
    <w:rsid w:val="000272F9"/>
    <w:rsid w:val="0002766A"/>
    <w:rsid w:val="00030BB2"/>
    <w:rsid w:val="00030C84"/>
    <w:rsid w:val="000317BF"/>
    <w:rsid w:val="00035377"/>
    <w:rsid w:val="00040293"/>
    <w:rsid w:val="000404FE"/>
    <w:rsid w:val="00043F22"/>
    <w:rsid w:val="00044850"/>
    <w:rsid w:val="00050AEF"/>
    <w:rsid w:val="00076212"/>
    <w:rsid w:val="00077FD2"/>
    <w:rsid w:val="00080024"/>
    <w:rsid w:val="00082566"/>
    <w:rsid w:val="00094E70"/>
    <w:rsid w:val="000A0E04"/>
    <w:rsid w:val="000B0920"/>
    <w:rsid w:val="000B2424"/>
    <w:rsid w:val="000B2ED7"/>
    <w:rsid w:val="000B6971"/>
    <w:rsid w:val="000B71FD"/>
    <w:rsid w:val="000C2BF0"/>
    <w:rsid w:val="000C4C75"/>
    <w:rsid w:val="000D3455"/>
    <w:rsid w:val="000D4C6D"/>
    <w:rsid w:val="000D68CE"/>
    <w:rsid w:val="000E12FA"/>
    <w:rsid w:val="000E1D76"/>
    <w:rsid w:val="000E40D0"/>
    <w:rsid w:val="000E539E"/>
    <w:rsid w:val="000E7096"/>
    <w:rsid w:val="000F5381"/>
    <w:rsid w:val="001009D2"/>
    <w:rsid w:val="0010469B"/>
    <w:rsid w:val="00105ED6"/>
    <w:rsid w:val="00110270"/>
    <w:rsid w:val="00110F03"/>
    <w:rsid w:val="0011292E"/>
    <w:rsid w:val="0011565B"/>
    <w:rsid w:val="00120CC6"/>
    <w:rsid w:val="001249BC"/>
    <w:rsid w:val="001279A5"/>
    <w:rsid w:val="00130480"/>
    <w:rsid w:val="001331E7"/>
    <w:rsid w:val="00142965"/>
    <w:rsid w:val="001463F9"/>
    <w:rsid w:val="00150ABF"/>
    <w:rsid w:val="001512C6"/>
    <w:rsid w:val="00153206"/>
    <w:rsid w:val="001556C2"/>
    <w:rsid w:val="001575CA"/>
    <w:rsid w:val="00160314"/>
    <w:rsid w:val="00160BD3"/>
    <w:rsid w:val="001630EE"/>
    <w:rsid w:val="00163C6E"/>
    <w:rsid w:val="00174A1C"/>
    <w:rsid w:val="00176035"/>
    <w:rsid w:val="001809A5"/>
    <w:rsid w:val="0018561E"/>
    <w:rsid w:val="00186E39"/>
    <w:rsid w:val="0019060E"/>
    <w:rsid w:val="00190846"/>
    <w:rsid w:val="00191D08"/>
    <w:rsid w:val="00193336"/>
    <w:rsid w:val="00193AED"/>
    <w:rsid w:val="00194C13"/>
    <w:rsid w:val="00195230"/>
    <w:rsid w:val="001A10B2"/>
    <w:rsid w:val="001A6201"/>
    <w:rsid w:val="001A6881"/>
    <w:rsid w:val="001A7E16"/>
    <w:rsid w:val="001B2459"/>
    <w:rsid w:val="001B348B"/>
    <w:rsid w:val="001B382C"/>
    <w:rsid w:val="001B6FD0"/>
    <w:rsid w:val="001C12ED"/>
    <w:rsid w:val="001C17E1"/>
    <w:rsid w:val="001D3EFD"/>
    <w:rsid w:val="001D3FD8"/>
    <w:rsid w:val="001D76CC"/>
    <w:rsid w:val="001D789F"/>
    <w:rsid w:val="001D7BDE"/>
    <w:rsid w:val="001E0989"/>
    <w:rsid w:val="001E4C48"/>
    <w:rsid w:val="001E7D43"/>
    <w:rsid w:val="001F0060"/>
    <w:rsid w:val="002005B4"/>
    <w:rsid w:val="00210457"/>
    <w:rsid w:val="00211054"/>
    <w:rsid w:val="00211D43"/>
    <w:rsid w:val="00215C0D"/>
    <w:rsid w:val="0021618A"/>
    <w:rsid w:val="00217EC6"/>
    <w:rsid w:val="002212B5"/>
    <w:rsid w:val="00230932"/>
    <w:rsid w:val="00231999"/>
    <w:rsid w:val="00240FDD"/>
    <w:rsid w:val="00244BAF"/>
    <w:rsid w:val="002479DD"/>
    <w:rsid w:val="00257BEF"/>
    <w:rsid w:val="002636E8"/>
    <w:rsid w:val="00264555"/>
    <w:rsid w:val="002673FA"/>
    <w:rsid w:val="00273D78"/>
    <w:rsid w:val="00283C0D"/>
    <w:rsid w:val="00284C6D"/>
    <w:rsid w:val="002864F8"/>
    <w:rsid w:val="0028727C"/>
    <w:rsid w:val="00292206"/>
    <w:rsid w:val="002935B0"/>
    <w:rsid w:val="00297EAB"/>
    <w:rsid w:val="002A34EC"/>
    <w:rsid w:val="002B0D21"/>
    <w:rsid w:val="002B27C1"/>
    <w:rsid w:val="002B2C6B"/>
    <w:rsid w:val="002C462B"/>
    <w:rsid w:val="002C7DFA"/>
    <w:rsid w:val="002D01B8"/>
    <w:rsid w:val="002D0603"/>
    <w:rsid w:val="002D440B"/>
    <w:rsid w:val="002D6D19"/>
    <w:rsid w:val="002E16A8"/>
    <w:rsid w:val="002E1759"/>
    <w:rsid w:val="002E7B4A"/>
    <w:rsid w:val="002F3038"/>
    <w:rsid w:val="002F33B4"/>
    <w:rsid w:val="002F3474"/>
    <w:rsid w:val="002F41A6"/>
    <w:rsid w:val="00302DED"/>
    <w:rsid w:val="00303692"/>
    <w:rsid w:val="00303C83"/>
    <w:rsid w:val="00304055"/>
    <w:rsid w:val="003058A6"/>
    <w:rsid w:val="00311B69"/>
    <w:rsid w:val="0031553C"/>
    <w:rsid w:val="003167A0"/>
    <w:rsid w:val="00317EDA"/>
    <w:rsid w:val="00333656"/>
    <w:rsid w:val="00334301"/>
    <w:rsid w:val="0033704A"/>
    <w:rsid w:val="00342E90"/>
    <w:rsid w:val="0034786C"/>
    <w:rsid w:val="00353C39"/>
    <w:rsid w:val="00354EC6"/>
    <w:rsid w:val="00356828"/>
    <w:rsid w:val="003629BB"/>
    <w:rsid w:val="00364E43"/>
    <w:rsid w:val="003677A5"/>
    <w:rsid w:val="0036784F"/>
    <w:rsid w:val="00373C4A"/>
    <w:rsid w:val="003749E4"/>
    <w:rsid w:val="00376851"/>
    <w:rsid w:val="00377994"/>
    <w:rsid w:val="003826E3"/>
    <w:rsid w:val="00383B90"/>
    <w:rsid w:val="00383F64"/>
    <w:rsid w:val="003949F6"/>
    <w:rsid w:val="003A27A3"/>
    <w:rsid w:val="003A5FE2"/>
    <w:rsid w:val="003B07BA"/>
    <w:rsid w:val="003B18C2"/>
    <w:rsid w:val="003B5717"/>
    <w:rsid w:val="003B6B38"/>
    <w:rsid w:val="003C2AA7"/>
    <w:rsid w:val="003C3054"/>
    <w:rsid w:val="003C5324"/>
    <w:rsid w:val="003C6C8E"/>
    <w:rsid w:val="003C6DE1"/>
    <w:rsid w:val="003C7951"/>
    <w:rsid w:val="003D02B0"/>
    <w:rsid w:val="003D08D8"/>
    <w:rsid w:val="003D54B2"/>
    <w:rsid w:val="003E11DF"/>
    <w:rsid w:val="003E2465"/>
    <w:rsid w:val="003E2D27"/>
    <w:rsid w:val="003E5C4A"/>
    <w:rsid w:val="003F6A4A"/>
    <w:rsid w:val="00405099"/>
    <w:rsid w:val="004052AB"/>
    <w:rsid w:val="0040649D"/>
    <w:rsid w:val="00414490"/>
    <w:rsid w:val="004164D4"/>
    <w:rsid w:val="004172D0"/>
    <w:rsid w:val="00417A63"/>
    <w:rsid w:val="004270F4"/>
    <w:rsid w:val="00431E8E"/>
    <w:rsid w:val="00441355"/>
    <w:rsid w:val="00444DD7"/>
    <w:rsid w:val="0044564F"/>
    <w:rsid w:val="00446522"/>
    <w:rsid w:val="0045188D"/>
    <w:rsid w:val="00454431"/>
    <w:rsid w:val="004558EB"/>
    <w:rsid w:val="00455994"/>
    <w:rsid w:val="0045651B"/>
    <w:rsid w:val="004678AD"/>
    <w:rsid w:val="0047048F"/>
    <w:rsid w:val="00472B4E"/>
    <w:rsid w:val="004777F8"/>
    <w:rsid w:val="00477892"/>
    <w:rsid w:val="00477F85"/>
    <w:rsid w:val="00482F0F"/>
    <w:rsid w:val="00487056"/>
    <w:rsid w:val="00490F1E"/>
    <w:rsid w:val="004A1502"/>
    <w:rsid w:val="004B188D"/>
    <w:rsid w:val="004B632B"/>
    <w:rsid w:val="004C32F0"/>
    <w:rsid w:val="004C577F"/>
    <w:rsid w:val="004D5938"/>
    <w:rsid w:val="004D6C67"/>
    <w:rsid w:val="004E0027"/>
    <w:rsid w:val="004E1659"/>
    <w:rsid w:val="004E3BBD"/>
    <w:rsid w:val="004E676C"/>
    <w:rsid w:val="004E7E57"/>
    <w:rsid w:val="004F1BEE"/>
    <w:rsid w:val="004F6A76"/>
    <w:rsid w:val="00507635"/>
    <w:rsid w:val="0051133B"/>
    <w:rsid w:val="005126EB"/>
    <w:rsid w:val="00514B6F"/>
    <w:rsid w:val="00520203"/>
    <w:rsid w:val="00522A43"/>
    <w:rsid w:val="005364FA"/>
    <w:rsid w:val="00540B46"/>
    <w:rsid w:val="0054445D"/>
    <w:rsid w:val="00544EF5"/>
    <w:rsid w:val="00545DBC"/>
    <w:rsid w:val="00546E09"/>
    <w:rsid w:val="00547B80"/>
    <w:rsid w:val="00557016"/>
    <w:rsid w:val="005576CE"/>
    <w:rsid w:val="0056153D"/>
    <w:rsid w:val="0056464E"/>
    <w:rsid w:val="00564D9D"/>
    <w:rsid w:val="00572726"/>
    <w:rsid w:val="00573CAB"/>
    <w:rsid w:val="00574E20"/>
    <w:rsid w:val="00585F10"/>
    <w:rsid w:val="00586C6E"/>
    <w:rsid w:val="00590CFC"/>
    <w:rsid w:val="00590EEE"/>
    <w:rsid w:val="00595203"/>
    <w:rsid w:val="005A054A"/>
    <w:rsid w:val="005A2D12"/>
    <w:rsid w:val="005A4549"/>
    <w:rsid w:val="005A4E1D"/>
    <w:rsid w:val="005B6B84"/>
    <w:rsid w:val="005B6F46"/>
    <w:rsid w:val="005C64D0"/>
    <w:rsid w:val="005E0DCE"/>
    <w:rsid w:val="005E2161"/>
    <w:rsid w:val="005E3259"/>
    <w:rsid w:val="005F1161"/>
    <w:rsid w:val="0060312E"/>
    <w:rsid w:val="0060667E"/>
    <w:rsid w:val="006075EE"/>
    <w:rsid w:val="0061533E"/>
    <w:rsid w:val="00617FD7"/>
    <w:rsid w:val="006209F7"/>
    <w:rsid w:val="00624746"/>
    <w:rsid w:val="00625706"/>
    <w:rsid w:val="0063369F"/>
    <w:rsid w:val="00634A4F"/>
    <w:rsid w:val="006353DF"/>
    <w:rsid w:val="006356A0"/>
    <w:rsid w:val="00635F60"/>
    <w:rsid w:val="00641AD0"/>
    <w:rsid w:val="00644C4C"/>
    <w:rsid w:val="006451A6"/>
    <w:rsid w:val="00650C57"/>
    <w:rsid w:val="006528FF"/>
    <w:rsid w:val="006529E8"/>
    <w:rsid w:val="0065626E"/>
    <w:rsid w:val="00656414"/>
    <w:rsid w:val="006571D6"/>
    <w:rsid w:val="00665F49"/>
    <w:rsid w:val="0066790A"/>
    <w:rsid w:val="006773E7"/>
    <w:rsid w:val="00677675"/>
    <w:rsid w:val="00677D55"/>
    <w:rsid w:val="006815B0"/>
    <w:rsid w:val="0068164C"/>
    <w:rsid w:val="006828CA"/>
    <w:rsid w:val="006832B5"/>
    <w:rsid w:val="00684482"/>
    <w:rsid w:val="00684BC9"/>
    <w:rsid w:val="00686DE8"/>
    <w:rsid w:val="00687C1E"/>
    <w:rsid w:val="00691AEC"/>
    <w:rsid w:val="006927ED"/>
    <w:rsid w:val="006941E7"/>
    <w:rsid w:val="00694CA3"/>
    <w:rsid w:val="006955A7"/>
    <w:rsid w:val="00696DF1"/>
    <w:rsid w:val="006A1772"/>
    <w:rsid w:val="006A1AB0"/>
    <w:rsid w:val="006A5827"/>
    <w:rsid w:val="006A65EF"/>
    <w:rsid w:val="006A6881"/>
    <w:rsid w:val="006B201B"/>
    <w:rsid w:val="006B3FA8"/>
    <w:rsid w:val="006C4C7D"/>
    <w:rsid w:val="006C691F"/>
    <w:rsid w:val="006C7A38"/>
    <w:rsid w:val="006D261B"/>
    <w:rsid w:val="006D2658"/>
    <w:rsid w:val="006D60E5"/>
    <w:rsid w:val="006E1FAA"/>
    <w:rsid w:val="006E24F0"/>
    <w:rsid w:val="006E2B52"/>
    <w:rsid w:val="006E3BE5"/>
    <w:rsid w:val="006E4974"/>
    <w:rsid w:val="006E4B31"/>
    <w:rsid w:val="006E61B0"/>
    <w:rsid w:val="006F2784"/>
    <w:rsid w:val="006F3113"/>
    <w:rsid w:val="006F31A5"/>
    <w:rsid w:val="006F526E"/>
    <w:rsid w:val="006F578A"/>
    <w:rsid w:val="006F57FE"/>
    <w:rsid w:val="00701B49"/>
    <w:rsid w:val="00702253"/>
    <w:rsid w:val="00703802"/>
    <w:rsid w:val="00704BCC"/>
    <w:rsid w:val="0070507C"/>
    <w:rsid w:val="007054A4"/>
    <w:rsid w:val="0070578E"/>
    <w:rsid w:val="00706BA1"/>
    <w:rsid w:val="00716483"/>
    <w:rsid w:val="0071696C"/>
    <w:rsid w:val="00720810"/>
    <w:rsid w:val="00720DAC"/>
    <w:rsid w:val="00721EC4"/>
    <w:rsid w:val="00723BB9"/>
    <w:rsid w:val="0072637C"/>
    <w:rsid w:val="007350C8"/>
    <w:rsid w:val="00735105"/>
    <w:rsid w:val="0073510F"/>
    <w:rsid w:val="007434B0"/>
    <w:rsid w:val="00743EC9"/>
    <w:rsid w:val="007516E3"/>
    <w:rsid w:val="007535A6"/>
    <w:rsid w:val="00755BE5"/>
    <w:rsid w:val="00756385"/>
    <w:rsid w:val="00756D19"/>
    <w:rsid w:val="00756DC1"/>
    <w:rsid w:val="00760635"/>
    <w:rsid w:val="007677FE"/>
    <w:rsid w:val="0077091A"/>
    <w:rsid w:val="00770B2F"/>
    <w:rsid w:val="00772316"/>
    <w:rsid w:val="0077481F"/>
    <w:rsid w:val="00780710"/>
    <w:rsid w:val="00794A4A"/>
    <w:rsid w:val="00795DBE"/>
    <w:rsid w:val="007A0D54"/>
    <w:rsid w:val="007A31B8"/>
    <w:rsid w:val="007A45D8"/>
    <w:rsid w:val="007B679E"/>
    <w:rsid w:val="007C0A22"/>
    <w:rsid w:val="007C61E4"/>
    <w:rsid w:val="007D01D3"/>
    <w:rsid w:val="007D031F"/>
    <w:rsid w:val="007D10EC"/>
    <w:rsid w:val="007D14AC"/>
    <w:rsid w:val="007D21B1"/>
    <w:rsid w:val="007D65EE"/>
    <w:rsid w:val="007E3CCB"/>
    <w:rsid w:val="007E4AC8"/>
    <w:rsid w:val="007F0544"/>
    <w:rsid w:val="007F3241"/>
    <w:rsid w:val="00800AF9"/>
    <w:rsid w:val="00801560"/>
    <w:rsid w:val="00802AA5"/>
    <w:rsid w:val="00802E16"/>
    <w:rsid w:val="0080501D"/>
    <w:rsid w:val="00806231"/>
    <w:rsid w:val="00807D7B"/>
    <w:rsid w:val="0081215D"/>
    <w:rsid w:val="00813E0E"/>
    <w:rsid w:val="0082711F"/>
    <w:rsid w:val="00836D3D"/>
    <w:rsid w:val="008411ED"/>
    <w:rsid w:val="008424F3"/>
    <w:rsid w:val="008455CF"/>
    <w:rsid w:val="008500A4"/>
    <w:rsid w:val="0085039E"/>
    <w:rsid w:val="00850878"/>
    <w:rsid w:val="00851CD3"/>
    <w:rsid w:val="00854103"/>
    <w:rsid w:val="008552B7"/>
    <w:rsid w:val="008557F4"/>
    <w:rsid w:val="00855DE8"/>
    <w:rsid w:val="00857AC5"/>
    <w:rsid w:val="00860620"/>
    <w:rsid w:val="0086272E"/>
    <w:rsid w:val="00863035"/>
    <w:rsid w:val="0086777D"/>
    <w:rsid w:val="0087060B"/>
    <w:rsid w:val="00871BAF"/>
    <w:rsid w:val="008824BD"/>
    <w:rsid w:val="00882983"/>
    <w:rsid w:val="0089063C"/>
    <w:rsid w:val="00890799"/>
    <w:rsid w:val="00895858"/>
    <w:rsid w:val="00895E57"/>
    <w:rsid w:val="008967F8"/>
    <w:rsid w:val="008972CF"/>
    <w:rsid w:val="008979BA"/>
    <w:rsid w:val="008A7A4E"/>
    <w:rsid w:val="008B1D6C"/>
    <w:rsid w:val="008C0721"/>
    <w:rsid w:val="008C7A1A"/>
    <w:rsid w:val="008E155E"/>
    <w:rsid w:val="008E23DA"/>
    <w:rsid w:val="008E39C6"/>
    <w:rsid w:val="008E3F24"/>
    <w:rsid w:val="008E50A3"/>
    <w:rsid w:val="008F3A19"/>
    <w:rsid w:val="008F6556"/>
    <w:rsid w:val="008F6635"/>
    <w:rsid w:val="008F7EB5"/>
    <w:rsid w:val="00900DD1"/>
    <w:rsid w:val="00901917"/>
    <w:rsid w:val="009029A5"/>
    <w:rsid w:val="009029CE"/>
    <w:rsid w:val="009054D2"/>
    <w:rsid w:val="00912011"/>
    <w:rsid w:val="00914625"/>
    <w:rsid w:val="009163E6"/>
    <w:rsid w:val="00920060"/>
    <w:rsid w:val="00921A8D"/>
    <w:rsid w:val="00924231"/>
    <w:rsid w:val="00925860"/>
    <w:rsid w:val="00930DE3"/>
    <w:rsid w:val="009310AF"/>
    <w:rsid w:val="00931DB2"/>
    <w:rsid w:val="00936B52"/>
    <w:rsid w:val="00940E2D"/>
    <w:rsid w:val="00942EF8"/>
    <w:rsid w:val="00945004"/>
    <w:rsid w:val="0094610E"/>
    <w:rsid w:val="00946BBC"/>
    <w:rsid w:val="00951B8E"/>
    <w:rsid w:val="009535F6"/>
    <w:rsid w:val="00960BEA"/>
    <w:rsid w:val="00961778"/>
    <w:rsid w:val="0096204D"/>
    <w:rsid w:val="00963D76"/>
    <w:rsid w:val="00964003"/>
    <w:rsid w:val="009707A0"/>
    <w:rsid w:val="00972C72"/>
    <w:rsid w:val="009732CB"/>
    <w:rsid w:val="009747B4"/>
    <w:rsid w:val="0097586A"/>
    <w:rsid w:val="009778A1"/>
    <w:rsid w:val="009860EA"/>
    <w:rsid w:val="00991B31"/>
    <w:rsid w:val="009948C8"/>
    <w:rsid w:val="009A207C"/>
    <w:rsid w:val="009B75F8"/>
    <w:rsid w:val="009C4DC8"/>
    <w:rsid w:val="009E140E"/>
    <w:rsid w:val="009F22C7"/>
    <w:rsid w:val="009F5F8C"/>
    <w:rsid w:val="00A012AB"/>
    <w:rsid w:val="00A029B6"/>
    <w:rsid w:val="00A03328"/>
    <w:rsid w:val="00A047D4"/>
    <w:rsid w:val="00A10790"/>
    <w:rsid w:val="00A10F91"/>
    <w:rsid w:val="00A1215C"/>
    <w:rsid w:val="00A13C19"/>
    <w:rsid w:val="00A1574D"/>
    <w:rsid w:val="00A2538A"/>
    <w:rsid w:val="00A26549"/>
    <w:rsid w:val="00A3551F"/>
    <w:rsid w:val="00A36ECD"/>
    <w:rsid w:val="00A37C6C"/>
    <w:rsid w:val="00A404D1"/>
    <w:rsid w:val="00A413D5"/>
    <w:rsid w:val="00A423A6"/>
    <w:rsid w:val="00A42D12"/>
    <w:rsid w:val="00A434D7"/>
    <w:rsid w:val="00A527F3"/>
    <w:rsid w:val="00A52803"/>
    <w:rsid w:val="00A53049"/>
    <w:rsid w:val="00A55EFB"/>
    <w:rsid w:val="00A6655B"/>
    <w:rsid w:val="00A6656F"/>
    <w:rsid w:val="00A71884"/>
    <w:rsid w:val="00A71A64"/>
    <w:rsid w:val="00A7288C"/>
    <w:rsid w:val="00A85E72"/>
    <w:rsid w:val="00A8603D"/>
    <w:rsid w:val="00A91502"/>
    <w:rsid w:val="00A91DA1"/>
    <w:rsid w:val="00A94644"/>
    <w:rsid w:val="00A95031"/>
    <w:rsid w:val="00A965A8"/>
    <w:rsid w:val="00A97087"/>
    <w:rsid w:val="00AA18C7"/>
    <w:rsid w:val="00AA48F2"/>
    <w:rsid w:val="00AB1700"/>
    <w:rsid w:val="00AB6E2A"/>
    <w:rsid w:val="00AC066F"/>
    <w:rsid w:val="00AC2FAB"/>
    <w:rsid w:val="00AC67D2"/>
    <w:rsid w:val="00AD1961"/>
    <w:rsid w:val="00AD2C2F"/>
    <w:rsid w:val="00AD5AF0"/>
    <w:rsid w:val="00AD6EF3"/>
    <w:rsid w:val="00AE0388"/>
    <w:rsid w:val="00AE42BC"/>
    <w:rsid w:val="00AE4A09"/>
    <w:rsid w:val="00AE5BD6"/>
    <w:rsid w:val="00AE656E"/>
    <w:rsid w:val="00AE67F1"/>
    <w:rsid w:val="00AF0C58"/>
    <w:rsid w:val="00AF310C"/>
    <w:rsid w:val="00AF4429"/>
    <w:rsid w:val="00B01403"/>
    <w:rsid w:val="00B02C93"/>
    <w:rsid w:val="00B05E23"/>
    <w:rsid w:val="00B0726B"/>
    <w:rsid w:val="00B1665C"/>
    <w:rsid w:val="00B1739C"/>
    <w:rsid w:val="00B20D0D"/>
    <w:rsid w:val="00B23334"/>
    <w:rsid w:val="00B27497"/>
    <w:rsid w:val="00B3116D"/>
    <w:rsid w:val="00B42413"/>
    <w:rsid w:val="00B4343D"/>
    <w:rsid w:val="00B43CBF"/>
    <w:rsid w:val="00B442C7"/>
    <w:rsid w:val="00B53166"/>
    <w:rsid w:val="00B57C70"/>
    <w:rsid w:val="00B60438"/>
    <w:rsid w:val="00B62CE5"/>
    <w:rsid w:val="00B709F8"/>
    <w:rsid w:val="00B722A8"/>
    <w:rsid w:val="00B745E0"/>
    <w:rsid w:val="00B74D94"/>
    <w:rsid w:val="00B74EDF"/>
    <w:rsid w:val="00B81884"/>
    <w:rsid w:val="00B83494"/>
    <w:rsid w:val="00B86A9F"/>
    <w:rsid w:val="00B920E1"/>
    <w:rsid w:val="00BA01F1"/>
    <w:rsid w:val="00BA1C1C"/>
    <w:rsid w:val="00BA3668"/>
    <w:rsid w:val="00BB566B"/>
    <w:rsid w:val="00BC46B3"/>
    <w:rsid w:val="00BE0D6B"/>
    <w:rsid w:val="00BE3D72"/>
    <w:rsid w:val="00BE6B9F"/>
    <w:rsid w:val="00BF3315"/>
    <w:rsid w:val="00BF3EB2"/>
    <w:rsid w:val="00C044E9"/>
    <w:rsid w:val="00C07CDB"/>
    <w:rsid w:val="00C10716"/>
    <w:rsid w:val="00C14561"/>
    <w:rsid w:val="00C22982"/>
    <w:rsid w:val="00C22DD3"/>
    <w:rsid w:val="00C248E8"/>
    <w:rsid w:val="00C252DC"/>
    <w:rsid w:val="00C26151"/>
    <w:rsid w:val="00C32430"/>
    <w:rsid w:val="00C3706D"/>
    <w:rsid w:val="00C4510E"/>
    <w:rsid w:val="00C461B7"/>
    <w:rsid w:val="00C47CCB"/>
    <w:rsid w:val="00C55586"/>
    <w:rsid w:val="00C62AFB"/>
    <w:rsid w:val="00C678AF"/>
    <w:rsid w:val="00C71DB4"/>
    <w:rsid w:val="00C739E4"/>
    <w:rsid w:val="00C768FD"/>
    <w:rsid w:val="00C77D1F"/>
    <w:rsid w:val="00C77EBC"/>
    <w:rsid w:val="00C80B67"/>
    <w:rsid w:val="00C82AD3"/>
    <w:rsid w:val="00C90E4A"/>
    <w:rsid w:val="00C91E33"/>
    <w:rsid w:val="00C9518D"/>
    <w:rsid w:val="00CA4A36"/>
    <w:rsid w:val="00CA5725"/>
    <w:rsid w:val="00CA5C26"/>
    <w:rsid w:val="00CA6E24"/>
    <w:rsid w:val="00CA71BA"/>
    <w:rsid w:val="00CB192D"/>
    <w:rsid w:val="00CB1B73"/>
    <w:rsid w:val="00CB20C9"/>
    <w:rsid w:val="00CB74DD"/>
    <w:rsid w:val="00CB75D5"/>
    <w:rsid w:val="00CB7F1D"/>
    <w:rsid w:val="00CC52B4"/>
    <w:rsid w:val="00CD1EFD"/>
    <w:rsid w:val="00CD3FCB"/>
    <w:rsid w:val="00CE3512"/>
    <w:rsid w:val="00CE3E80"/>
    <w:rsid w:val="00CE5BF0"/>
    <w:rsid w:val="00CE5DBB"/>
    <w:rsid w:val="00CE7480"/>
    <w:rsid w:val="00CF4165"/>
    <w:rsid w:val="00CF4A63"/>
    <w:rsid w:val="00CF6AF8"/>
    <w:rsid w:val="00CF77BC"/>
    <w:rsid w:val="00D00573"/>
    <w:rsid w:val="00D10FEF"/>
    <w:rsid w:val="00D12CB3"/>
    <w:rsid w:val="00D16FF3"/>
    <w:rsid w:val="00D21C9D"/>
    <w:rsid w:val="00D40238"/>
    <w:rsid w:val="00D4663E"/>
    <w:rsid w:val="00D5415B"/>
    <w:rsid w:val="00D57AE3"/>
    <w:rsid w:val="00D632BC"/>
    <w:rsid w:val="00D6369C"/>
    <w:rsid w:val="00D7090A"/>
    <w:rsid w:val="00D76670"/>
    <w:rsid w:val="00D8034E"/>
    <w:rsid w:val="00D861D9"/>
    <w:rsid w:val="00D86499"/>
    <w:rsid w:val="00D91D02"/>
    <w:rsid w:val="00D97E82"/>
    <w:rsid w:val="00DA0274"/>
    <w:rsid w:val="00DA1713"/>
    <w:rsid w:val="00DA5C22"/>
    <w:rsid w:val="00DA7802"/>
    <w:rsid w:val="00DB11A9"/>
    <w:rsid w:val="00DB1D29"/>
    <w:rsid w:val="00DB2284"/>
    <w:rsid w:val="00DB325B"/>
    <w:rsid w:val="00DC3D48"/>
    <w:rsid w:val="00DC4555"/>
    <w:rsid w:val="00DD08A7"/>
    <w:rsid w:val="00DD63A8"/>
    <w:rsid w:val="00DE3854"/>
    <w:rsid w:val="00DE38C8"/>
    <w:rsid w:val="00DE538F"/>
    <w:rsid w:val="00DF0483"/>
    <w:rsid w:val="00E02607"/>
    <w:rsid w:val="00E03E0E"/>
    <w:rsid w:val="00E04038"/>
    <w:rsid w:val="00E04B85"/>
    <w:rsid w:val="00E05176"/>
    <w:rsid w:val="00E079E7"/>
    <w:rsid w:val="00E159C0"/>
    <w:rsid w:val="00E1735C"/>
    <w:rsid w:val="00E20496"/>
    <w:rsid w:val="00E2180B"/>
    <w:rsid w:val="00E23A3C"/>
    <w:rsid w:val="00E24C6F"/>
    <w:rsid w:val="00E2748F"/>
    <w:rsid w:val="00E3159F"/>
    <w:rsid w:val="00E33EDE"/>
    <w:rsid w:val="00E36707"/>
    <w:rsid w:val="00E413C4"/>
    <w:rsid w:val="00E41C76"/>
    <w:rsid w:val="00E436F0"/>
    <w:rsid w:val="00E456D3"/>
    <w:rsid w:val="00E47BC2"/>
    <w:rsid w:val="00E539A1"/>
    <w:rsid w:val="00E539F8"/>
    <w:rsid w:val="00E54A9B"/>
    <w:rsid w:val="00E56D94"/>
    <w:rsid w:val="00E65B3C"/>
    <w:rsid w:val="00E67F7E"/>
    <w:rsid w:val="00E736CF"/>
    <w:rsid w:val="00E767A1"/>
    <w:rsid w:val="00E86D59"/>
    <w:rsid w:val="00E95473"/>
    <w:rsid w:val="00EA78C2"/>
    <w:rsid w:val="00EA7E6D"/>
    <w:rsid w:val="00EB2AA7"/>
    <w:rsid w:val="00EB5B74"/>
    <w:rsid w:val="00EC3DAE"/>
    <w:rsid w:val="00ED092A"/>
    <w:rsid w:val="00EE0D01"/>
    <w:rsid w:val="00EE1F37"/>
    <w:rsid w:val="00EE4E01"/>
    <w:rsid w:val="00EF0EA1"/>
    <w:rsid w:val="00EF134D"/>
    <w:rsid w:val="00EF3BF2"/>
    <w:rsid w:val="00EF45D1"/>
    <w:rsid w:val="00EF4E68"/>
    <w:rsid w:val="00EF5B4C"/>
    <w:rsid w:val="00EF66AE"/>
    <w:rsid w:val="00F00B60"/>
    <w:rsid w:val="00F01E22"/>
    <w:rsid w:val="00F04E95"/>
    <w:rsid w:val="00F04FA5"/>
    <w:rsid w:val="00F1138C"/>
    <w:rsid w:val="00F14838"/>
    <w:rsid w:val="00F20F59"/>
    <w:rsid w:val="00F21239"/>
    <w:rsid w:val="00F213F4"/>
    <w:rsid w:val="00F24241"/>
    <w:rsid w:val="00F27410"/>
    <w:rsid w:val="00F318E4"/>
    <w:rsid w:val="00F3544F"/>
    <w:rsid w:val="00F35D75"/>
    <w:rsid w:val="00F36D13"/>
    <w:rsid w:val="00F373AA"/>
    <w:rsid w:val="00F41DA2"/>
    <w:rsid w:val="00F42D03"/>
    <w:rsid w:val="00F44403"/>
    <w:rsid w:val="00F44FDE"/>
    <w:rsid w:val="00F45592"/>
    <w:rsid w:val="00F463E0"/>
    <w:rsid w:val="00F47E0F"/>
    <w:rsid w:val="00F508BF"/>
    <w:rsid w:val="00F55AE1"/>
    <w:rsid w:val="00F61FC9"/>
    <w:rsid w:val="00F62509"/>
    <w:rsid w:val="00F706DB"/>
    <w:rsid w:val="00F77785"/>
    <w:rsid w:val="00F831FB"/>
    <w:rsid w:val="00F875C1"/>
    <w:rsid w:val="00F87780"/>
    <w:rsid w:val="00F87805"/>
    <w:rsid w:val="00F906F3"/>
    <w:rsid w:val="00F92B72"/>
    <w:rsid w:val="00F94792"/>
    <w:rsid w:val="00F954EC"/>
    <w:rsid w:val="00FB1FEB"/>
    <w:rsid w:val="00FB33CA"/>
    <w:rsid w:val="00FB7B4B"/>
    <w:rsid w:val="00FC068F"/>
    <w:rsid w:val="00FC25BE"/>
    <w:rsid w:val="00FC37DF"/>
    <w:rsid w:val="00FD2F01"/>
    <w:rsid w:val="00FD3078"/>
    <w:rsid w:val="00FD484B"/>
    <w:rsid w:val="00FD60F5"/>
    <w:rsid w:val="00FD752A"/>
    <w:rsid w:val="00FE0316"/>
    <w:rsid w:val="00FE064A"/>
    <w:rsid w:val="00FF1504"/>
    <w:rsid w:val="00FF19D5"/>
    <w:rsid w:val="00FF1F4F"/>
    <w:rsid w:val="00FF285D"/>
    <w:rsid w:val="00FF30FB"/>
    <w:rsid w:val="00FF637B"/>
    <w:rsid w:val="00FF6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6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4C75"/>
    <w:rPr>
      <w:sz w:val="24"/>
      <w:szCs w:val="24"/>
    </w:rPr>
  </w:style>
  <w:style w:type="character" w:styleId="a7">
    <w:name w:val="Hyperlink"/>
    <w:uiPriority w:val="99"/>
    <w:rsid w:val="008500A4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8500A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8500A4"/>
    <w:rPr>
      <w:rFonts w:eastAsia="Calibri"/>
      <w:sz w:val="24"/>
      <w:szCs w:val="24"/>
    </w:rPr>
  </w:style>
  <w:style w:type="paragraph" w:customStyle="1" w:styleId="2">
    <w:name w:val="Абзац списка2"/>
    <w:basedOn w:val="a"/>
    <w:rsid w:val="008500A4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4510E"/>
    <w:pPr>
      <w:ind w:left="720"/>
      <w:contextualSpacing/>
    </w:pPr>
  </w:style>
  <w:style w:type="character" w:customStyle="1" w:styleId="apple-converted-space">
    <w:name w:val="apple-converted-space"/>
    <w:basedOn w:val="a0"/>
    <w:rsid w:val="00755BE5"/>
  </w:style>
  <w:style w:type="paragraph" w:styleId="ab">
    <w:name w:val="Normal (Web)"/>
    <w:basedOn w:val="a"/>
    <w:uiPriority w:val="99"/>
    <w:unhideWhenUsed/>
    <w:rsid w:val="0099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3BF2"/>
  </w:style>
  <w:style w:type="character" w:customStyle="1" w:styleId="c2">
    <w:name w:val="c2"/>
    <w:basedOn w:val="a0"/>
    <w:rsid w:val="009A207C"/>
  </w:style>
  <w:style w:type="character" w:customStyle="1" w:styleId="js-phone-number">
    <w:name w:val="js-phone-number"/>
    <w:basedOn w:val="a0"/>
    <w:rsid w:val="0070578E"/>
  </w:style>
  <w:style w:type="paragraph" w:styleId="ac">
    <w:name w:val="No Spacing"/>
    <w:link w:val="ad"/>
    <w:uiPriority w:val="1"/>
    <w:qFormat/>
    <w:rsid w:val="00A3551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743EC9"/>
    <w:rPr>
      <w:b/>
      <w:bCs/>
    </w:rPr>
  </w:style>
  <w:style w:type="paragraph" w:customStyle="1" w:styleId="p14">
    <w:name w:val="p14"/>
    <w:basedOn w:val="a"/>
    <w:rsid w:val="0054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1"/>
    <w:locked/>
    <w:rsid w:val="002005B4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2005B4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E03E0E"/>
    <w:rPr>
      <w:rFonts w:ascii="Times New Roman" w:hAnsi="Times New Roman" w:cs="Times New Roman"/>
      <w:spacing w:val="30"/>
      <w:shd w:val="clear" w:color="auto" w:fill="FFFFFF"/>
    </w:rPr>
  </w:style>
  <w:style w:type="table" w:styleId="af">
    <w:name w:val="Table Grid"/>
    <w:basedOn w:val="a1"/>
    <w:uiPriority w:val="59"/>
    <w:rsid w:val="001512C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одержимое таблицы"/>
    <w:basedOn w:val="a"/>
    <w:rsid w:val="00472B4E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"/>
    <w:rsid w:val="005E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uiPriority w:val="99"/>
    <w:locked/>
    <w:rsid w:val="00F87805"/>
    <w:rPr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F87805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F5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26E"/>
    <w:rPr>
      <w:rFonts w:ascii="Courier New" w:hAnsi="Courier New" w:cs="Courier New"/>
    </w:rPr>
  </w:style>
  <w:style w:type="character" w:customStyle="1" w:styleId="ad">
    <w:name w:val="Без интервала Знак"/>
    <w:basedOn w:val="a0"/>
    <w:link w:val="ac"/>
    <w:uiPriority w:val="1"/>
    <w:locked/>
    <w:rsid w:val="008C7A1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(2)_"/>
    <w:link w:val="21"/>
    <w:locked/>
    <w:rsid w:val="009029A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029A5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462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styleId="a7">
    <w:name w:val="Hyperlink"/>
    <w:uiPriority w:val="99"/>
    <w:rsid w:val="008500A4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500A4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500A4"/>
    <w:rPr>
      <w:rFonts w:eastAsia="Calibri"/>
      <w:sz w:val="24"/>
      <w:szCs w:val="24"/>
    </w:rPr>
  </w:style>
  <w:style w:type="paragraph" w:customStyle="1" w:styleId="2">
    <w:name w:val="Абзац списка2"/>
    <w:basedOn w:val="a"/>
    <w:rsid w:val="008500A4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4510E"/>
    <w:pPr>
      <w:ind w:left="720"/>
      <w:contextualSpacing/>
    </w:pPr>
  </w:style>
  <w:style w:type="character" w:customStyle="1" w:styleId="apple-converted-space">
    <w:name w:val="apple-converted-space"/>
    <w:basedOn w:val="a0"/>
    <w:rsid w:val="00755BE5"/>
  </w:style>
  <w:style w:type="paragraph" w:styleId="ab">
    <w:name w:val="Normal (Web)"/>
    <w:basedOn w:val="a"/>
    <w:uiPriority w:val="99"/>
    <w:unhideWhenUsed/>
    <w:rsid w:val="0099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1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3BF2"/>
  </w:style>
  <w:style w:type="character" w:customStyle="1" w:styleId="c2">
    <w:name w:val="c2"/>
    <w:basedOn w:val="a0"/>
    <w:rsid w:val="009A207C"/>
  </w:style>
  <w:style w:type="character" w:customStyle="1" w:styleId="js-phone-number">
    <w:name w:val="js-phone-number"/>
    <w:basedOn w:val="a0"/>
    <w:rsid w:val="0070578E"/>
  </w:style>
  <w:style w:type="paragraph" w:styleId="ac">
    <w:name w:val="No Spacing"/>
    <w:uiPriority w:val="1"/>
    <w:qFormat/>
    <w:rsid w:val="00A3551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743EC9"/>
    <w:rPr>
      <w:b/>
      <w:bCs/>
    </w:rPr>
  </w:style>
  <w:style w:type="paragraph" w:customStyle="1" w:styleId="p14">
    <w:name w:val="p14"/>
    <w:basedOn w:val="a"/>
    <w:rsid w:val="00544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92726.htm/page9272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70EFF-A490-4D39-95FB-50DFF2CF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19</Pages>
  <Words>5312</Words>
  <Characters>30283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35524</CharactersWithSpaces>
  <SharedDoc>false</SharedDoc>
  <HLinks>
    <vt:vector size="6" baseType="variant">
      <vt:variant>
        <vt:i4>1638431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https://edu.tatar.ru/agryz/page401984.htm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2016-11-24T07:51:00Z</dcterms:created>
  <dcterms:modified xsi:type="dcterms:W3CDTF">2017-11-20T13:02:00Z</dcterms:modified>
</cp:coreProperties>
</file>